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1"/>
        <w:gridCol w:w="1632"/>
        <w:gridCol w:w="2340"/>
        <w:gridCol w:w="1555"/>
      </w:tblGrid>
      <w:tr w:rsidR="00096E8D" w:rsidRPr="00840C1E" w14:paraId="00373774" w14:textId="77777777" w:rsidTr="00CE6456">
        <w:trPr>
          <w:trHeight w:val="890"/>
        </w:trPr>
        <w:tc>
          <w:tcPr>
            <w:tcW w:w="3221" w:type="dxa"/>
          </w:tcPr>
          <w:p w14:paraId="55EC90A4" w14:textId="77777777" w:rsidR="00096E8D" w:rsidRPr="00840C1E" w:rsidRDefault="00096E8D" w:rsidP="00CE6456"/>
          <w:p w14:paraId="6F75CAAD" w14:textId="77777777" w:rsidR="00096E8D" w:rsidRPr="00840C1E" w:rsidRDefault="00096E8D" w:rsidP="00CE6456"/>
          <w:p w14:paraId="14ED4CA8" w14:textId="77777777" w:rsidR="00096E8D" w:rsidRPr="00840C1E" w:rsidRDefault="00096E8D" w:rsidP="00CE6456">
            <w:r>
              <w:t>6/2</w:t>
            </w:r>
          </w:p>
        </w:tc>
        <w:tc>
          <w:tcPr>
            <w:tcW w:w="1632" w:type="dxa"/>
          </w:tcPr>
          <w:p w14:paraId="6EA27B9B" w14:textId="77777777" w:rsidR="00096E8D" w:rsidRPr="00840C1E" w:rsidRDefault="00096E8D" w:rsidP="00CE6456"/>
        </w:tc>
        <w:tc>
          <w:tcPr>
            <w:tcW w:w="2340" w:type="dxa"/>
            <w:tcBorders>
              <w:right w:val="single" w:sz="4" w:space="0" w:color="auto"/>
            </w:tcBorders>
          </w:tcPr>
          <w:p w14:paraId="6A6CDA73" w14:textId="77777777" w:rsidR="00096E8D" w:rsidRPr="00606B35" w:rsidRDefault="00096E8D" w:rsidP="00CE6456">
            <w:pPr>
              <w:rPr>
                <w:highlight w:val="yellow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5267" w14:textId="2D4ABA7E" w:rsidR="00096E8D" w:rsidRPr="00840C1E" w:rsidRDefault="00E86B3E" w:rsidP="00CE6456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  <w:r w:rsidR="00096E8D">
              <w:rPr>
                <w:b/>
              </w:rPr>
              <w:t>to</w:t>
            </w:r>
            <w:r w:rsidR="00096E8D">
              <w:rPr>
                <w:b/>
                <w:sz w:val="72"/>
                <w:szCs w:val="72"/>
              </w:rPr>
              <w:t>S1</w:t>
            </w:r>
          </w:p>
        </w:tc>
      </w:tr>
      <w:tr w:rsidR="00096E8D" w:rsidRPr="00840C1E" w14:paraId="365A96AA" w14:textId="77777777" w:rsidTr="00CE6456">
        <w:tc>
          <w:tcPr>
            <w:tcW w:w="3221" w:type="dxa"/>
            <w:vMerge w:val="restart"/>
          </w:tcPr>
          <w:p w14:paraId="6156FE55" w14:textId="0253C71D" w:rsidR="00096E8D" w:rsidRPr="00840C1E" w:rsidRDefault="00096E8D" w:rsidP="00CE6456">
            <w:r>
              <w:t>Technical</w:t>
            </w:r>
          </w:p>
        </w:tc>
        <w:tc>
          <w:tcPr>
            <w:tcW w:w="1632" w:type="dxa"/>
          </w:tcPr>
          <w:p w14:paraId="6167EEA0" w14:textId="77777777" w:rsidR="00096E8D" w:rsidRPr="00840C1E" w:rsidRDefault="00096E8D" w:rsidP="00CE6456"/>
        </w:tc>
        <w:tc>
          <w:tcPr>
            <w:tcW w:w="2340" w:type="dxa"/>
          </w:tcPr>
          <w:p w14:paraId="6B3A5FFE" w14:textId="77777777" w:rsidR="00096E8D" w:rsidRPr="00840C1E" w:rsidRDefault="00096E8D" w:rsidP="00CE6456"/>
        </w:tc>
        <w:tc>
          <w:tcPr>
            <w:tcW w:w="1555" w:type="dxa"/>
            <w:tcBorders>
              <w:top w:val="single" w:sz="4" w:space="0" w:color="auto"/>
            </w:tcBorders>
          </w:tcPr>
          <w:p w14:paraId="39817462" w14:textId="77777777" w:rsidR="00096E8D" w:rsidRPr="00840C1E" w:rsidRDefault="00096E8D" w:rsidP="00CE6456"/>
        </w:tc>
      </w:tr>
      <w:tr w:rsidR="00096E8D" w:rsidRPr="00840C1E" w14:paraId="610C0F0F" w14:textId="77777777" w:rsidTr="00CE6456">
        <w:trPr>
          <w:trHeight w:val="522"/>
        </w:trPr>
        <w:tc>
          <w:tcPr>
            <w:tcW w:w="3221" w:type="dxa"/>
            <w:vMerge/>
          </w:tcPr>
          <w:p w14:paraId="4C52C10A" w14:textId="77777777" w:rsidR="00096E8D" w:rsidRPr="00840C1E" w:rsidRDefault="00096E8D" w:rsidP="00CE6456"/>
        </w:tc>
        <w:tc>
          <w:tcPr>
            <w:tcW w:w="1632" w:type="dxa"/>
          </w:tcPr>
          <w:p w14:paraId="1DC468D6" w14:textId="77777777" w:rsidR="00096E8D" w:rsidRPr="00840C1E" w:rsidRDefault="00096E8D" w:rsidP="00CE6456"/>
        </w:tc>
        <w:tc>
          <w:tcPr>
            <w:tcW w:w="2340" w:type="dxa"/>
          </w:tcPr>
          <w:p w14:paraId="12F6A92B" w14:textId="77777777" w:rsidR="00096E8D" w:rsidRPr="00840C1E" w:rsidRDefault="00096E8D" w:rsidP="00CE6456"/>
        </w:tc>
        <w:tc>
          <w:tcPr>
            <w:tcW w:w="1555" w:type="dxa"/>
          </w:tcPr>
          <w:p w14:paraId="1BC49EC8" w14:textId="77777777" w:rsidR="00096E8D" w:rsidRPr="00840C1E" w:rsidRDefault="00096E8D" w:rsidP="00CE6456"/>
        </w:tc>
      </w:tr>
      <w:tr w:rsidR="00096E8D" w:rsidRPr="00840C1E" w14:paraId="2BF84C67" w14:textId="77777777" w:rsidTr="00CE6456">
        <w:tc>
          <w:tcPr>
            <w:tcW w:w="3221" w:type="dxa"/>
          </w:tcPr>
          <w:p w14:paraId="26AA9954" w14:textId="77777777" w:rsidR="00096E8D" w:rsidRPr="00840C1E" w:rsidRDefault="00096E8D" w:rsidP="00CE6456"/>
        </w:tc>
        <w:tc>
          <w:tcPr>
            <w:tcW w:w="1632" w:type="dxa"/>
          </w:tcPr>
          <w:p w14:paraId="79C8EE0C" w14:textId="77777777" w:rsidR="00096E8D" w:rsidRPr="00840C1E" w:rsidRDefault="00096E8D" w:rsidP="00CE6456">
            <w:r w:rsidRPr="00840C1E">
              <w:t>Sponsor:</w:t>
            </w:r>
          </w:p>
        </w:tc>
        <w:tc>
          <w:tcPr>
            <w:tcW w:w="3895" w:type="dxa"/>
            <w:gridSpan w:val="2"/>
            <w:tcBorders>
              <w:bottom w:val="single" w:sz="4" w:space="0" w:color="auto"/>
            </w:tcBorders>
          </w:tcPr>
          <w:p w14:paraId="2C614DF4" w14:textId="77777777" w:rsidR="00096E8D" w:rsidRPr="00840C1E" w:rsidRDefault="00096E8D" w:rsidP="00CE6456">
            <w:r>
              <w:t>Balducci</w:t>
            </w:r>
          </w:p>
        </w:tc>
      </w:tr>
      <w:tr w:rsidR="00096E8D" w:rsidRPr="00840C1E" w14:paraId="27364C96" w14:textId="77777777" w:rsidTr="00CE6456">
        <w:tc>
          <w:tcPr>
            <w:tcW w:w="3221" w:type="dxa"/>
          </w:tcPr>
          <w:p w14:paraId="6F97DF2F" w14:textId="77777777" w:rsidR="00096E8D" w:rsidRPr="00840C1E" w:rsidRDefault="00096E8D" w:rsidP="00CE6456">
            <w:r w:rsidRPr="00840C1E">
              <w:t>[</w:t>
            </w:r>
            <w:r>
              <w:t>A.Micklow</w:t>
            </w:r>
            <w:r w:rsidRPr="00840C1E">
              <w:t>]</w:t>
            </w:r>
          </w:p>
        </w:tc>
        <w:tc>
          <w:tcPr>
            <w:tcW w:w="1632" w:type="dxa"/>
          </w:tcPr>
          <w:p w14:paraId="305A1120" w14:textId="77777777" w:rsidR="00096E8D" w:rsidRPr="00840C1E" w:rsidRDefault="00096E8D" w:rsidP="00CE6456"/>
        </w:tc>
        <w:tc>
          <w:tcPr>
            <w:tcW w:w="2340" w:type="dxa"/>
            <w:tcBorders>
              <w:top w:val="single" w:sz="4" w:space="0" w:color="auto"/>
            </w:tcBorders>
          </w:tcPr>
          <w:p w14:paraId="0A4FC6A1" w14:textId="77777777" w:rsidR="00096E8D" w:rsidRPr="00840C1E" w:rsidRDefault="00096E8D" w:rsidP="00CE6456"/>
        </w:tc>
        <w:tc>
          <w:tcPr>
            <w:tcW w:w="1555" w:type="dxa"/>
            <w:tcBorders>
              <w:top w:val="single" w:sz="4" w:space="0" w:color="auto"/>
            </w:tcBorders>
          </w:tcPr>
          <w:p w14:paraId="3183C556" w14:textId="77777777" w:rsidR="00096E8D" w:rsidRPr="00840C1E" w:rsidRDefault="00096E8D" w:rsidP="00CE6456"/>
        </w:tc>
      </w:tr>
      <w:tr w:rsidR="00096E8D" w:rsidRPr="00840C1E" w14:paraId="3DA3AD77" w14:textId="77777777" w:rsidTr="00CE6456">
        <w:tc>
          <w:tcPr>
            <w:tcW w:w="3221" w:type="dxa"/>
          </w:tcPr>
          <w:p w14:paraId="6924CFE3" w14:textId="77777777" w:rsidR="00096E8D" w:rsidRPr="00840C1E" w:rsidRDefault="00096E8D" w:rsidP="00CE6456"/>
        </w:tc>
        <w:tc>
          <w:tcPr>
            <w:tcW w:w="1632" w:type="dxa"/>
          </w:tcPr>
          <w:p w14:paraId="4448168D" w14:textId="77777777" w:rsidR="00096E8D" w:rsidRPr="00840C1E" w:rsidRDefault="00096E8D" w:rsidP="00CE6456">
            <w:r w:rsidRPr="00840C1E">
              <w:t>Proposed No.:</w:t>
            </w:r>
          </w:p>
        </w:tc>
        <w:tc>
          <w:tcPr>
            <w:tcW w:w="3895" w:type="dxa"/>
            <w:gridSpan w:val="2"/>
            <w:tcBorders>
              <w:bottom w:val="single" w:sz="4" w:space="0" w:color="auto"/>
            </w:tcBorders>
          </w:tcPr>
          <w:p w14:paraId="1C95E5F5" w14:textId="77777777" w:rsidR="00096E8D" w:rsidRPr="00840C1E" w:rsidRDefault="00096E8D" w:rsidP="00CE6456">
            <w:r>
              <w:t>2026</w:t>
            </w:r>
            <w:r w:rsidRPr="00840C1E">
              <w:t>-</w:t>
            </w:r>
            <w:r>
              <w:t>0066</w:t>
            </w:r>
            <w:r w:rsidRPr="00840C1E">
              <w:t xml:space="preserve"> </w:t>
            </w:r>
          </w:p>
        </w:tc>
      </w:tr>
      <w:tr w:rsidR="00096E8D" w:rsidRPr="00840C1E" w14:paraId="5C79F36C" w14:textId="77777777" w:rsidTr="00CE6456">
        <w:trPr>
          <w:trHeight w:val="305"/>
        </w:trPr>
        <w:tc>
          <w:tcPr>
            <w:tcW w:w="3221" w:type="dxa"/>
          </w:tcPr>
          <w:p w14:paraId="4B427051" w14:textId="77777777" w:rsidR="00096E8D" w:rsidRPr="00840C1E" w:rsidRDefault="00096E8D" w:rsidP="00CE6456"/>
        </w:tc>
        <w:tc>
          <w:tcPr>
            <w:tcW w:w="1632" w:type="dxa"/>
          </w:tcPr>
          <w:p w14:paraId="4EDBB535" w14:textId="77777777" w:rsidR="00096E8D" w:rsidRPr="00840C1E" w:rsidRDefault="00096E8D" w:rsidP="00CE6456"/>
        </w:tc>
        <w:tc>
          <w:tcPr>
            <w:tcW w:w="2340" w:type="dxa"/>
            <w:tcBorders>
              <w:top w:val="single" w:sz="4" w:space="0" w:color="auto"/>
            </w:tcBorders>
          </w:tcPr>
          <w:p w14:paraId="5DC38DAA" w14:textId="77777777" w:rsidR="00096E8D" w:rsidRPr="00840C1E" w:rsidRDefault="00096E8D" w:rsidP="00CE6456"/>
        </w:tc>
        <w:tc>
          <w:tcPr>
            <w:tcW w:w="1555" w:type="dxa"/>
            <w:tcBorders>
              <w:top w:val="single" w:sz="4" w:space="0" w:color="auto"/>
            </w:tcBorders>
          </w:tcPr>
          <w:p w14:paraId="321EA3AD" w14:textId="77777777" w:rsidR="00096E8D" w:rsidRPr="00840C1E" w:rsidRDefault="00096E8D" w:rsidP="00CE6456"/>
        </w:tc>
      </w:tr>
    </w:tbl>
    <w:p w14:paraId="1765F573" w14:textId="1FEA1B4C" w:rsidR="002D243D" w:rsidRPr="00840C1E" w:rsidRDefault="00096E8D" w:rsidP="00096E8D">
      <w:pPr>
        <w:spacing w:line="480" w:lineRule="auto"/>
        <w:rPr>
          <w:b/>
          <w:u w:val="single"/>
        </w:rPr>
      </w:pPr>
      <w:r>
        <w:rPr>
          <w:b/>
          <w:u w:val="single"/>
        </w:rPr>
        <w:t>AMENDMENT TO STRIKING AMENDMENT S1 TO PROPOSED ORDINANCE 2026-0066, VERSION 1</w:t>
      </w:r>
    </w:p>
    <w:p w14:paraId="3D85F580" w14:textId="3D871EBA" w:rsidR="002D243D" w:rsidRPr="00096E8D" w:rsidRDefault="002D243D" w:rsidP="002D243D">
      <w:pPr>
        <w:spacing w:line="480" w:lineRule="auto"/>
      </w:pPr>
      <w:r w:rsidRPr="00840C1E">
        <w:t xml:space="preserve">On page </w:t>
      </w:r>
      <w:r w:rsidR="00096E8D">
        <w:t>3</w:t>
      </w:r>
      <w:r w:rsidRPr="00840C1E">
        <w:t xml:space="preserve">, on line </w:t>
      </w:r>
      <w:r w:rsidR="00096E8D">
        <w:t>63</w:t>
      </w:r>
      <w:r w:rsidRPr="00840C1E">
        <w:t xml:space="preserve">, </w:t>
      </w:r>
      <w:r w:rsidR="00ED0EE4">
        <w:t xml:space="preserve">after "Component agencies" </w:t>
      </w:r>
      <w:r w:rsidRPr="00840C1E">
        <w:t xml:space="preserve">strike </w:t>
      </w:r>
      <w:r w:rsidR="00096E8D">
        <w:t>"</w:t>
      </w:r>
      <w:r w:rsidR="00096E8D">
        <w:rPr>
          <w:u w:val="single"/>
        </w:rPr>
        <w:t>as used hererin</w:t>
      </w:r>
      <w:r w:rsidR="00096E8D">
        <w:t>"</w:t>
      </w:r>
    </w:p>
    <w:p w14:paraId="5727F63B" w14:textId="37F3C5F5" w:rsidR="002D243D" w:rsidRPr="00840C1E" w:rsidRDefault="002D243D" w:rsidP="002D243D">
      <w:pPr>
        <w:spacing w:line="480" w:lineRule="auto"/>
      </w:pPr>
    </w:p>
    <w:p w14:paraId="331E2142" w14:textId="31C32FD3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096E8D">
        <w:rPr>
          <w:b/>
          <w:i/>
        </w:rPr>
        <w:t>Andy Micklow</w:t>
      </w:r>
      <w:r w:rsidRPr="00840C1E">
        <w:rPr>
          <w:b/>
        </w:rPr>
        <w:t xml:space="preserve">: </w:t>
      </w:r>
      <w:r w:rsidR="00096E8D">
        <w:rPr>
          <w:b/>
          <w:i/>
        </w:rPr>
        <w:t xml:space="preserve">The amendment would delete language that is not necessary for definitions in K.C.C chapter 28.86. 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F4136" w14:textId="77777777" w:rsidR="00C1774D" w:rsidRDefault="00C1774D">
      <w:r>
        <w:separator/>
      </w:r>
    </w:p>
  </w:endnote>
  <w:endnote w:type="continuationSeparator" w:id="0">
    <w:p w14:paraId="38A6845A" w14:textId="77777777" w:rsidR="00C1774D" w:rsidRDefault="00C17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A7206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36FEF" w14:textId="77777777" w:rsidR="00C1774D" w:rsidRDefault="00C1774D">
      <w:r>
        <w:separator/>
      </w:r>
    </w:p>
  </w:footnote>
  <w:footnote w:type="continuationSeparator" w:id="0">
    <w:p w14:paraId="117FDC44" w14:textId="77777777" w:rsidR="00C1774D" w:rsidRDefault="00C177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rE0NDY0MbK0MLIwNTZU0lEKTi0uzszPAykwqgUAnQ8w9ywAAAA="/>
  </w:docVars>
  <w:rsids>
    <w:rsidRoot w:val="00096E8D"/>
    <w:rsid w:val="000428DA"/>
    <w:rsid w:val="0004322A"/>
    <w:rsid w:val="00066D1D"/>
    <w:rsid w:val="00096E8D"/>
    <w:rsid w:val="000A7A78"/>
    <w:rsid w:val="000C1ED5"/>
    <w:rsid w:val="000E0562"/>
    <w:rsid w:val="000E3B31"/>
    <w:rsid w:val="00135AAA"/>
    <w:rsid w:val="001479D2"/>
    <w:rsid w:val="001530DE"/>
    <w:rsid w:val="001C4384"/>
    <w:rsid w:val="002068B8"/>
    <w:rsid w:val="00287EC7"/>
    <w:rsid w:val="002A50D5"/>
    <w:rsid w:val="002B1AC6"/>
    <w:rsid w:val="002D00E2"/>
    <w:rsid w:val="002D243D"/>
    <w:rsid w:val="00306DFE"/>
    <w:rsid w:val="00354688"/>
    <w:rsid w:val="003678C8"/>
    <w:rsid w:val="003C2A54"/>
    <w:rsid w:val="003C2C29"/>
    <w:rsid w:val="00431D28"/>
    <w:rsid w:val="00441ED0"/>
    <w:rsid w:val="00450309"/>
    <w:rsid w:val="00500500"/>
    <w:rsid w:val="00520EFA"/>
    <w:rsid w:val="00556584"/>
    <w:rsid w:val="00595851"/>
    <w:rsid w:val="005D0A78"/>
    <w:rsid w:val="00607F08"/>
    <w:rsid w:val="00694636"/>
    <w:rsid w:val="006F39EF"/>
    <w:rsid w:val="006F7092"/>
    <w:rsid w:val="00747003"/>
    <w:rsid w:val="0076714E"/>
    <w:rsid w:val="007D7888"/>
    <w:rsid w:val="007F67C8"/>
    <w:rsid w:val="00840C1E"/>
    <w:rsid w:val="00853D67"/>
    <w:rsid w:val="00856977"/>
    <w:rsid w:val="008E0338"/>
    <w:rsid w:val="00934AEC"/>
    <w:rsid w:val="0094651B"/>
    <w:rsid w:val="00960472"/>
    <w:rsid w:val="0096378F"/>
    <w:rsid w:val="009A6938"/>
    <w:rsid w:val="00A1631F"/>
    <w:rsid w:val="00AD1A1B"/>
    <w:rsid w:val="00B2663E"/>
    <w:rsid w:val="00B44D28"/>
    <w:rsid w:val="00B557A6"/>
    <w:rsid w:val="00B74BA0"/>
    <w:rsid w:val="00BE4C50"/>
    <w:rsid w:val="00BE61F8"/>
    <w:rsid w:val="00C1774D"/>
    <w:rsid w:val="00C335C5"/>
    <w:rsid w:val="00C61C31"/>
    <w:rsid w:val="00C66985"/>
    <w:rsid w:val="00CB07E6"/>
    <w:rsid w:val="00D0000A"/>
    <w:rsid w:val="00D432EE"/>
    <w:rsid w:val="00DB0960"/>
    <w:rsid w:val="00E02285"/>
    <w:rsid w:val="00E86B3E"/>
    <w:rsid w:val="00EA740C"/>
    <w:rsid w:val="00EA78AA"/>
    <w:rsid w:val="00ED0EE4"/>
    <w:rsid w:val="00ED4BB9"/>
    <w:rsid w:val="00F070B4"/>
    <w:rsid w:val="00F128F8"/>
    <w:rsid w:val="00F42799"/>
    <w:rsid w:val="00FE154D"/>
    <w:rsid w:val="00FE66F9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E4D154"/>
  <w15:chartTrackingRefBased/>
  <w15:docId w15:val="{CEB65F8C-A2F2-4A5D-8973-F105ABF9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E03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Micklow, Andy</dc:creator>
  <cp:keywords/>
  <dc:description/>
  <cp:lastModifiedBy>Micklow, Andy</cp:lastModifiedBy>
  <cp:revision>5</cp:revision>
  <cp:lastPrinted>2008-12-16T00:14:00Z</cp:lastPrinted>
  <dcterms:created xsi:type="dcterms:W3CDTF">2026-06-02T22:18:00Z</dcterms:created>
  <dcterms:modified xsi:type="dcterms:W3CDTF">2026-06-02T23:19:00Z</dcterms:modified>
</cp:coreProperties>
</file>