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30E8" w:rsidRDefault="000C30E8" w:rsidP="00EB6A1D">
      <w:pPr>
        <w:pStyle w:val="Title"/>
      </w:pPr>
      <w:r w:rsidRPr="004B30E8">
        <w:rPr>
          <w:rFonts w:ascii="Arial" w:hAnsi="Arial" w:cs="Arial"/>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image001" style="width:56.25pt;height:57.75pt;visibility:visible">
            <v:imagedata r:id="rId4" o:title=""/>
          </v:shape>
        </w:pict>
      </w:r>
    </w:p>
    <w:p w:rsidR="000C30E8" w:rsidRDefault="000C30E8" w:rsidP="00EB6A1D">
      <w:pPr>
        <w:pStyle w:val="Title"/>
        <w:spacing w:before="120"/>
      </w:pPr>
      <w:r>
        <w:rPr>
          <w:rFonts w:ascii="Optima" w:hAnsi="Optima"/>
          <w:color w:val="00804D"/>
          <w:sz w:val="18"/>
          <w:szCs w:val="18"/>
        </w:rPr>
        <w:t xml:space="preserve">STATE OF </w:t>
      </w:r>
      <w:smartTag w:uri="urn:schemas-microsoft-com:office:smarttags" w:element="place">
        <w:smartTag w:uri="urn:schemas-microsoft-com:office:smarttags" w:element="State">
          <w:r>
            <w:rPr>
              <w:rFonts w:ascii="Optima" w:hAnsi="Optima"/>
              <w:color w:val="00804D"/>
              <w:sz w:val="18"/>
              <w:szCs w:val="18"/>
            </w:rPr>
            <w:t>WASHINGTON</w:t>
          </w:r>
        </w:smartTag>
      </w:smartTag>
    </w:p>
    <w:p w:rsidR="000C30E8" w:rsidRDefault="000C30E8" w:rsidP="00EB6A1D">
      <w:pPr>
        <w:pStyle w:val="Subtitle"/>
        <w:spacing w:before="120"/>
      </w:pPr>
      <w:r>
        <w:rPr>
          <w:rFonts w:ascii="Optima" w:hAnsi="Optima"/>
          <w:color w:val="00804D"/>
          <w:sz w:val="28"/>
          <w:szCs w:val="28"/>
        </w:rPr>
        <w:t>DEPARTMENT OF AGRICULTURE</w:t>
      </w:r>
    </w:p>
    <w:p w:rsidR="000C30E8" w:rsidRDefault="000C30E8" w:rsidP="00EB6A1D">
      <w:pPr>
        <w:pStyle w:val="Heading1"/>
      </w:pPr>
      <w:r>
        <w:rPr>
          <w:rFonts w:ascii="Optima" w:hAnsi="Optima"/>
          <w:b/>
          <w:bCs/>
          <w:color w:val="00804D"/>
          <w:sz w:val="18"/>
          <w:szCs w:val="18"/>
        </w:rPr>
        <w:t xml:space="preserve">P.O. Box 42560 </w:t>
      </w:r>
      <w:r>
        <w:rPr>
          <w:rFonts w:ascii="Symbol" w:hAnsi="Symbol"/>
          <w:b/>
          <w:bCs/>
          <w:color w:val="00804D"/>
          <w:sz w:val="18"/>
          <w:szCs w:val="18"/>
        </w:rPr>
        <w:t></w:t>
      </w:r>
      <w:r>
        <w:rPr>
          <w:rFonts w:ascii="Optima" w:hAnsi="Optima"/>
          <w:b/>
          <w:bCs/>
          <w:color w:val="00804D"/>
          <w:sz w:val="18"/>
          <w:szCs w:val="18"/>
        </w:rPr>
        <w:t xml:space="preserve"> Olympia, Washington 98504-2560 </w:t>
      </w:r>
      <w:r>
        <w:rPr>
          <w:rFonts w:ascii="Symbol" w:hAnsi="Symbol"/>
          <w:b/>
          <w:bCs/>
          <w:color w:val="00804D"/>
          <w:sz w:val="18"/>
          <w:szCs w:val="18"/>
        </w:rPr>
        <w:t></w:t>
      </w:r>
      <w:r>
        <w:rPr>
          <w:rFonts w:ascii="Optima" w:hAnsi="Optima"/>
          <w:b/>
          <w:bCs/>
          <w:color w:val="00804D"/>
          <w:sz w:val="18"/>
          <w:szCs w:val="18"/>
        </w:rPr>
        <w:t xml:space="preserve"> (360) 902-1800</w:t>
      </w:r>
    </w:p>
    <w:p w:rsidR="000C30E8" w:rsidRDefault="000C30E8"/>
    <w:p w:rsidR="000C30E8" w:rsidRDefault="000C30E8">
      <w:r>
        <w:t>March 17, 2010</w:t>
      </w:r>
    </w:p>
    <w:p w:rsidR="000C30E8" w:rsidRDefault="000C30E8"/>
    <w:p w:rsidR="000C30E8" w:rsidRDefault="000C30E8"/>
    <w:p w:rsidR="000C30E8" w:rsidRDefault="000C30E8">
      <w:r>
        <w:t>King County Board of Health</w:t>
      </w:r>
    </w:p>
    <w:p w:rsidR="000C30E8" w:rsidRDefault="000C30E8">
      <w:smartTag w:uri="urn:schemas-microsoft-com:office:smarttags" w:element="Street">
        <w:smartTag w:uri="urn:schemas-microsoft-com:office:smarttags" w:element="address">
          <w:r>
            <w:t>401 5</w:t>
          </w:r>
          <w:r w:rsidRPr="00E20A2E">
            <w:rPr>
              <w:vertAlign w:val="superscript"/>
            </w:rPr>
            <w:t>th</w:t>
          </w:r>
          <w:r>
            <w:t xml:space="preserve"> Ave, Ste. 1300</w:t>
          </w:r>
        </w:smartTag>
      </w:smartTag>
    </w:p>
    <w:p w:rsidR="000C30E8" w:rsidRDefault="000C30E8">
      <w:r>
        <w:t>Seattle, WA 98104-2333</w:t>
      </w:r>
    </w:p>
    <w:p w:rsidR="000C30E8" w:rsidRDefault="000C30E8"/>
    <w:p w:rsidR="000C30E8" w:rsidRDefault="000C30E8">
      <w:r>
        <w:t>Dear King County Board of Health:</w:t>
      </w:r>
    </w:p>
    <w:p w:rsidR="000C30E8" w:rsidRDefault="000C30E8"/>
    <w:p w:rsidR="000C30E8" w:rsidRDefault="000C30E8">
      <w:r>
        <w:t xml:space="preserve">I am writing to lend the support of the Washington State Department of Agriculture (WSDA) for the work being done by Public Health-Seattle &amp; King County to reduce the risk of human </w:t>
      </w:r>
      <w:r w:rsidRPr="0072253E">
        <w:rPr>
          <w:i/>
        </w:rPr>
        <w:t>Salmonella</w:t>
      </w:r>
      <w:r>
        <w:t xml:space="preserve"> infections that can be transmitted to people from live poultry, especially baby chicks and ducklings.</w:t>
      </w:r>
    </w:p>
    <w:p w:rsidR="000C30E8" w:rsidRDefault="000C30E8"/>
    <w:p w:rsidR="000C30E8" w:rsidRDefault="000C30E8">
      <w:r>
        <w:t xml:space="preserve">Backyard poultry keeping and the “urban chicken” movement is rapidly expanding in </w:t>
      </w:r>
      <w:smartTag w:uri="urn:schemas-microsoft-com:office:smarttags" w:element="PlaceName">
        <w:r>
          <w:t>Washington</w:t>
        </w:r>
      </w:smartTag>
      <w:r>
        <w:t xml:space="preserve"> </w:t>
      </w:r>
      <w:smartTag w:uri="urn:schemas-microsoft-com:office:smarttags" w:element="PlaceType">
        <w:r>
          <w:t>State</w:t>
        </w:r>
      </w:smartTag>
      <w:r>
        <w:t xml:space="preserve">, including in </w:t>
      </w:r>
      <w:smartTag w:uri="urn:schemas-microsoft-com:office:smarttags" w:element="City">
        <w:smartTag w:uri="urn:schemas-microsoft-com:office:smarttags" w:element="place">
          <w:r>
            <w:t>Seattle</w:t>
          </w:r>
        </w:smartTag>
      </w:smartTag>
      <w:r>
        <w:t xml:space="preserve"> where city residents can keep up to three hens. Poultry are being raised in urban and suburban areas for local food production and as educational projects for children.  An increasing number of chickens and other types of poultry are being kept as pets or as a hobby for the enjoyment of the species.  </w:t>
      </w:r>
    </w:p>
    <w:p w:rsidR="000C30E8" w:rsidRDefault="000C30E8"/>
    <w:p w:rsidR="000C30E8" w:rsidRDefault="000C30E8">
      <w:r>
        <w:t xml:space="preserve">The changing nature of poultry ownership has prompted our Department, in partnership with </w:t>
      </w:r>
      <w:smartTag w:uri="urn:schemas-microsoft-com:office:smarttags" w:element="place">
        <w:smartTag w:uri="urn:schemas-microsoft-com:office:smarttags" w:element="PlaceName">
          <w:r>
            <w:t>Washington</w:t>
          </w:r>
        </w:smartTag>
        <w:r>
          <w:t xml:space="preserve"> </w:t>
        </w:r>
        <w:smartTag w:uri="urn:schemas-microsoft-com:office:smarttags" w:element="PlaceType">
          <w:r>
            <w:t>State</w:t>
          </w:r>
        </w:smartTag>
        <w:r>
          <w:t xml:space="preserve"> </w:t>
        </w:r>
        <w:smartTag w:uri="urn:schemas-microsoft-com:office:smarttags" w:element="PlaceType">
          <w:r>
            <w:t>University</w:t>
          </w:r>
        </w:smartTag>
      </w:smartTag>
      <w:r>
        <w:t xml:space="preserve">, to offer a day-long continuing education course titled </w:t>
      </w:r>
      <w:r w:rsidRPr="00786DCC">
        <w:rPr>
          <w:i/>
        </w:rPr>
        <w:t>“Pet Poultry for Veterinary Practitioners”.</w:t>
      </w:r>
      <w:r>
        <w:t xml:space="preserve">  One of the points emphasized in our training is the need for public education on </w:t>
      </w:r>
      <w:r w:rsidRPr="0072253E">
        <w:rPr>
          <w:i/>
        </w:rPr>
        <w:t xml:space="preserve">Salmonella </w:t>
      </w:r>
      <w:r>
        <w:t xml:space="preserve">risks and disease prevention. Of special concern are persons new to poultry ownership and people who may purchase baby poultry on impulse without an adequate set up for brooding (raising) the young chicks.  Oftentimes, these households include young children, who are at higher risk for serious illness caused by </w:t>
      </w:r>
      <w:r w:rsidRPr="0072253E">
        <w:rPr>
          <w:i/>
        </w:rPr>
        <w:t>Salmonella</w:t>
      </w:r>
      <w:r>
        <w:t xml:space="preserve"> bacteria.</w:t>
      </w:r>
    </w:p>
    <w:p w:rsidR="000C30E8" w:rsidRDefault="000C30E8"/>
    <w:p w:rsidR="000C30E8" w:rsidRDefault="000C30E8">
      <w:r>
        <w:t>We support the proposal by Public Health-Seattle &amp; King County to require the county’s retail stores selling live poultry to provide purchasers with disease prevention information and assure that hand washing is available if patrons are allowed to handle poultry offered for sale.  We appreciate that Public Health will inspect retail facilities in partnership with WSDA’s Avian Health Program to provide infection control education to employees and poultry owners, address any complaints from the public, serve as a resource to shops selling live poultry and encourage ongoing high risk flock testing and surveillance by WSDA.  This on-going relationship between public health professionals and poultry retailers at the local level will help protect human health, enhance the experience of poultry ownership and serve to provide early identification of zoonotic diseases thereby minimizing the impact on animal and human health.</w:t>
      </w:r>
    </w:p>
    <w:p w:rsidR="000C30E8" w:rsidRDefault="000C30E8"/>
    <w:p w:rsidR="000C30E8" w:rsidRDefault="000C30E8">
      <w:r>
        <w:t>Sincerely,</w:t>
      </w:r>
    </w:p>
    <w:p w:rsidR="000C30E8" w:rsidRDefault="000C30E8">
      <w:r w:rsidRPr="00706ABC">
        <w:rPr>
          <w:noProof/>
        </w:rPr>
        <w:pict>
          <v:shape id="Picture 3" o:spid="_x0000_i1026" type="#_x0000_t75" style="width:187.5pt;height:64.5pt;visibility:visible">
            <v:imagedata r:id="rId5" o:title=""/>
          </v:shape>
        </w:pict>
      </w:r>
    </w:p>
    <w:p w:rsidR="000C30E8" w:rsidRDefault="000C30E8">
      <w:r>
        <w:t>Dr. Leonard E. Eldridge</w:t>
      </w:r>
    </w:p>
    <w:p w:rsidR="000C30E8" w:rsidRDefault="000C30E8">
      <w:r>
        <w:t xml:space="preserve">Washington State Veterinarian         </w:t>
      </w:r>
    </w:p>
    <w:sectPr w:rsidR="000C30E8" w:rsidSect="00023224">
      <w:pgSz w:w="12240" w:h="15840"/>
      <w:pgMar w:top="432" w:right="864" w:bottom="288" w:left="86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Haettenschweiler">
    <w:panose1 w:val="020B0706040902060204"/>
    <w:charset w:val="00"/>
    <w:family w:val="swiss"/>
    <w:pitch w:val="variable"/>
    <w:sig w:usb0="00000287" w:usb1="00000000" w:usb2="00000000" w:usb3="00000000" w:csb0="0000009F" w:csb1="00000000"/>
  </w:font>
  <w:font w:name="Optima">
    <w:altName w:val="Times New Roman"/>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trackRevisions/>
  <w:defaultTabStop w:val="720"/>
  <w:drawingGridHorizontalSpacing w:val="12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20A2E"/>
    <w:rsid w:val="00000217"/>
    <w:rsid w:val="00000789"/>
    <w:rsid w:val="00000A4C"/>
    <w:rsid w:val="00002716"/>
    <w:rsid w:val="00002CB6"/>
    <w:rsid w:val="00002EF6"/>
    <w:rsid w:val="000044A6"/>
    <w:rsid w:val="00004578"/>
    <w:rsid w:val="00004B74"/>
    <w:rsid w:val="00007861"/>
    <w:rsid w:val="00010910"/>
    <w:rsid w:val="00011014"/>
    <w:rsid w:val="0001182C"/>
    <w:rsid w:val="000127FE"/>
    <w:rsid w:val="00012E23"/>
    <w:rsid w:val="00013B87"/>
    <w:rsid w:val="0001412F"/>
    <w:rsid w:val="000147B7"/>
    <w:rsid w:val="00014A05"/>
    <w:rsid w:val="00017A62"/>
    <w:rsid w:val="0002024A"/>
    <w:rsid w:val="00022209"/>
    <w:rsid w:val="0002255B"/>
    <w:rsid w:val="00023224"/>
    <w:rsid w:val="000247ED"/>
    <w:rsid w:val="000254F0"/>
    <w:rsid w:val="000279B6"/>
    <w:rsid w:val="000307AE"/>
    <w:rsid w:val="00030B32"/>
    <w:rsid w:val="00031C23"/>
    <w:rsid w:val="00031E95"/>
    <w:rsid w:val="00032B1F"/>
    <w:rsid w:val="0003306C"/>
    <w:rsid w:val="00033CCA"/>
    <w:rsid w:val="00034531"/>
    <w:rsid w:val="00034740"/>
    <w:rsid w:val="00035249"/>
    <w:rsid w:val="00040267"/>
    <w:rsid w:val="00040C58"/>
    <w:rsid w:val="00040E8E"/>
    <w:rsid w:val="000412C1"/>
    <w:rsid w:val="00041A7E"/>
    <w:rsid w:val="000428AC"/>
    <w:rsid w:val="0004345D"/>
    <w:rsid w:val="00043C6F"/>
    <w:rsid w:val="00046DDF"/>
    <w:rsid w:val="00050E79"/>
    <w:rsid w:val="00053B64"/>
    <w:rsid w:val="00054258"/>
    <w:rsid w:val="000553E4"/>
    <w:rsid w:val="000567F6"/>
    <w:rsid w:val="000572EA"/>
    <w:rsid w:val="00057A7C"/>
    <w:rsid w:val="00057EF2"/>
    <w:rsid w:val="000624AA"/>
    <w:rsid w:val="00063074"/>
    <w:rsid w:val="00063F2E"/>
    <w:rsid w:val="00064043"/>
    <w:rsid w:val="00064125"/>
    <w:rsid w:val="000649FE"/>
    <w:rsid w:val="00064CA3"/>
    <w:rsid w:val="00065737"/>
    <w:rsid w:val="00065CC6"/>
    <w:rsid w:val="000660B6"/>
    <w:rsid w:val="00066E9D"/>
    <w:rsid w:val="00066EEE"/>
    <w:rsid w:val="000678AC"/>
    <w:rsid w:val="00067D1D"/>
    <w:rsid w:val="00067E88"/>
    <w:rsid w:val="00070989"/>
    <w:rsid w:val="00070A26"/>
    <w:rsid w:val="00071DA2"/>
    <w:rsid w:val="0007226B"/>
    <w:rsid w:val="00072DEB"/>
    <w:rsid w:val="0007302B"/>
    <w:rsid w:val="00073A57"/>
    <w:rsid w:val="00073DC7"/>
    <w:rsid w:val="00074760"/>
    <w:rsid w:val="00074788"/>
    <w:rsid w:val="000757DC"/>
    <w:rsid w:val="00075B15"/>
    <w:rsid w:val="00077569"/>
    <w:rsid w:val="00077A74"/>
    <w:rsid w:val="00077ED0"/>
    <w:rsid w:val="00081583"/>
    <w:rsid w:val="0008260F"/>
    <w:rsid w:val="00082E6F"/>
    <w:rsid w:val="00083C49"/>
    <w:rsid w:val="00085346"/>
    <w:rsid w:val="000870A4"/>
    <w:rsid w:val="00087AC6"/>
    <w:rsid w:val="00087BCF"/>
    <w:rsid w:val="00090FCE"/>
    <w:rsid w:val="0009115F"/>
    <w:rsid w:val="00091237"/>
    <w:rsid w:val="0009163E"/>
    <w:rsid w:val="000918D2"/>
    <w:rsid w:val="000929D2"/>
    <w:rsid w:val="000931E0"/>
    <w:rsid w:val="00093708"/>
    <w:rsid w:val="00094C7E"/>
    <w:rsid w:val="0009501B"/>
    <w:rsid w:val="00095152"/>
    <w:rsid w:val="000951EF"/>
    <w:rsid w:val="00096C30"/>
    <w:rsid w:val="00096EE5"/>
    <w:rsid w:val="00096F9D"/>
    <w:rsid w:val="000A1573"/>
    <w:rsid w:val="000A2D1C"/>
    <w:rsid w:val="000A2E1C"/>
    <w:rsid w:val="000A2E80"/>
    <w:rsid w:val="000A3433"/>
    <w:rsid w:val="000A3A2A"/>
    <w:rsid w:val="000A4039"/>
    <w:rsid w:val="000A4CEB"/>
    <w:rsid w:val="000A530C"/>
    <w:rsid w:val="000A5988"/>
    <w:rsid w:val="000A735D"/>
    <w:rsid w:val="000A7F21"/>
    <w:rsid w:val="000B03A3"/>
    <w:rsid w:val="000B10A8"/>
    <w:rsid w:val="000B1754"/>
    <w:rsid w:val="000B1BD0"/>
    <w:rsid w:val="000B1C2A"/>
    <w:rsid w:val="000B1F0A"/>
    <w:rsid w:val="000B3350"/>
    <w:rsid w:val="000B46F5"/>
    <w:rsid w:val="000B5139"/>
    <w:rsid w:val="000B5726"/>
    <w:rsid w:val="000B6B96"/>
    <w:rsid w:val="000B7372"/>
    <w:rsid w:val="000C0296"/>
    <w:rsid w:val="000C1300"/>
    <w:rsid w:val="000C1E79"/>
    <w:rsid w:val="000C2849"/>
    <w:rsid w:val="000C30E8"/>
    <w:rsid w:val="000C3AD4"/>
    <w:rsid w:val="000C4616"/>
    <w:rsid w:val="000C500C"/>
    <w:rsid w:val="000C5255"/>
    <w:rsid w:val="000C7A7F"/>
    <w:rsid w:val="000D09A7"/>
    <w:rsid w:val="000D0D5B"/>
    <w:rsid w:val="000D30C4"/>
    <w:rsid w:val="000D30CC"/>
    <w:rsid w:val="000D35DD"/>
    <w:rsid w:val="000D4401"/>
    <w:rsid w:val="000D526D"/>
    <w:rsid w:val="000D58AB"/>
    <w:rsid w:val="000D727E"/>
    <w:rsid w:val="000D7F12"/>
    <w:rsid w:val="000E00E1"/>
    <w:rsid w:val="000E05F4"/>
    <w:rsid w:val="000E1015"/>
    <w:rsid w:val="000E154B"/>
    <w:rsid w:val="000E2717"/>
    <w:rsid w:val="000E2ACA"/>
    <w:rsid w:val="000E3BBC"/>
    <w:rsid w:val="000E490C"/>
    <w:rsid w:val="000E4D91"/>
    <w:rsid w:val="000E4DDF"/>
    <w:rsid w:val="000E5BEF"/>
    <w:rsid w:val="000E69CC"/>
    <w:rsid w:val="000E7409"/>
    <w:rsid w:val="000F09A0"/>
    <w:rsid w:val="000F22B8"/>
    <w:rsid w:val="000F495E"/>
    <w:rsid w:val="000F5352"/>
    <w:rsid w:val="000F5A07"/>
    <w:rsid w:val="000F7F1B"/>
    <w:rsid w:val="00100C94"/>
    <w:rsid w:val="001016BD"/>
    <w:rsid w:val="00102026"/>
    <w:rsid w:val="00102E39"/>
    <w:rsid w:val="00103600"/>
    <w:rsid w:val="0010578C"/>
    <w:rsid w:val="00105E72"/>
    <w:rsid w:val="001062AA"/>
    <w:rsid w:val="00106AB2"/>
    <w:rsid w:val="00107DCD"/>
    <w:rsid w:val="001106C2"/>
    <w:rsid w:val="00110D0F"/>
    <w:rsid w:val="001135B6"/>
    <w:rsid w:val="00114036"/>
    <w:rsid w:val="00114738"/>
    <w:rsid w:val="00114B72"/>
    <w:rsid w:val="001165D5"/>
    <w:rsid w:val="00116C7A"/>
    <w:rsid w:val="0011700A"/>
    <w:rsid w:val="00120550"/>
    <w:rsid w:val="00120B7A"/>
    <w:rsid w:val="00121AD4"/>
    <w:rsid w:val="00123569"/>
    <w:rsid w:val="00123942"/>
    <w:rsid w:val="0012426C"/>
    <w:rsid w:val="001243EE"/>
    <w:rsid w:val="00124E63"/>
    <w:rsid w:val="001251CA"/>
    <w:rsid w:val="0012567F"/>
    <w:rsid w:val="001256D7"/>
    <w:rsid w:val="0012616C"/>
    <w:rsid w:val="00126F1A"/>
    <w:rsid w:val="00127132"/>
    <w:rsid w:val="0012719A"/>
    <w:rsid w:val="00130883"/>
    <w:rsid w:val="00131B11"/>
    <w:rsid w:val="00132496"/>
    <w:rsid w:val="00132518"/>
    <w:rsid w:val="00132EB5"/>
    <w:rsid w:val="00133A27"/>
    <w:rsid w:val="00133D6B"/>
    <w:rsid w:val="00133E71"/>
    <w:rsid w:val="00134FB1"/>
    <w:rsid w:val="00135992"/>
    <w:rsid w:val="00135AB0"/>
    <w:rsid w:val="0013676B"/>
    <w:rsid w:val="001367BA"/>
    <w:rsid w:val="001368E9"/>
    <w:rsid w:val="001368F1"/>
    <w:rsid w:val="0013711A"/>
    <w:rsid w:val="001377AA"/>
    <w:rsid w:val="001401AE"/>
    <w:rsid w:val="00140D86"/>
    <w:rsid w:val="00140F04"/>
    <w:rsid w:val="0014375B"/>
    <w:rsid w:val="00146D36"/>
    <w:rsid w:val="00147B81"/>
    <w:rsid w:val="00147DEE"/>
    <w:rsid w:val="00147F1B"/>
    <w:rsid w:val="001505FB"/>
    <w:rsid w:val="00150B98"/>
    <w:rsid w:val="00150F98"/>
    <w:rsid w:val="001512A3"/>
    <w:rsid w:val="00151591"/>
    <w:rsid w:val="0015229E"/>
    <w:rsid w:val="0015262A"/>
    <w:rsid w:val="0015263F"/>
    <w:rsid w:val="0015271C"/>
    <w:rsid w:val="00153C63"/>
    <w:rsid w:val="0015478F"/>
    <w:rsid w:val="0015568F"/>
    <w:rsid w:val="00155FF4"/>
    <w:rsid w:val="00156605"/>
    <w:rsid w:val="00156ADE"/>
    <w:rsid w:val="00160B6C"/>
    <w:rsid w:val="00162436"/>
    <w:rsid w:val="00164DCC"/>
    <w:rsid w:val="00165055"/>
    <w:rsid w:val="001650FB"/>
    <w:rsid w:val="00165471"/>
    <w:rsid w:val="00167101"/>
    <w:rsid w:val="0016736A"/>
    <w:rsid w:val="00171340"/>
    <w:rsid w:val="00172453"/>
    <w:rsid w:val="00172C01"/>
    <w:rsid w:val="00172E60"/>
    <w:rsid w:val="00173FEA"/>
    <w:rsid w:val="00174A9B"/>
    <w:rsid w:val="00174FF0"/>
    <w:rsid w:val="00175808"/>
    <w:rsid w:val="00175C91"/>
    <w:rsid w:val="00175F8C"/>
    <w:rsid w:val="0018107F"/>
    <w:rsid w:val="00181C37"/>
    <w:rsid w:val="00182980"/>
    <w:rsid w:val="00182E19"/>
    <w:rsid w:val="00182F7A"/>
    <w:rsid w:val="001833F2"/>
    <w:rsid w:val="00185022"/>
    <w:rsid w:val="00186138"/>
    <w:rsid w:val="00186D4D"/>
    <w:rsid w:val="00187538"/>
    <w:rsid w:val="0019000B"/>
    <w:rsid w:val="00190DD4"/>
    <w:rsid w:val="00190ED8"/>
    <w:rsid w:val="00191328"/>
    <w:rsid w:val="001916C5"/>
    <w:rsid w:val="00191A7C"/>
    <w:rsid w:val="0019234A"/>
    <w:rsid w:val="0019279E"/>
    <w:rsid w:val="00192ECF"/>
    <w:rsid w:val="0019313F"/>
    <w:rsid w:val="00193ADA"/>
    <w:rsid w:val="001943CB"/>
    <w:rsid w:val="001944FC"/>
    <w:rsid w:val="001945CF"/>
    <w:rsid w:val="00194642"/>
    <w:rsid w:val="001959E6"/>
    <w:rsid w:val="00196759"/>
    <w:rsid w:val="00196ABC"/>
    <w:rsid w:val="00196B7D"/>
    <w:rsid w:val="001A026D"/>
    <w:rsid w:val="001A169C"/>
    <w:rsid w:val="001A284D"/>
    <w:rsid w:val="001A2955"/>
    <w:rsid w:val="001A2BFA"/>
    <w:rsid w:val="001A30B7"/>
    <w:rsid w:val="001A47B6"/>
    <w:rsid w:val="001A5903"/>
    <w:rsid w:val="001A6670"/>
    <w:rsid w:val="001A6C1C"/>
    <w:rsid w:val="001A6EAF"/>
    <w:rsid w:val="001A752F"/>
    <w:rsid w:val="001A7DFE"/>
    <w:rsid w:val="001B014C"/>
    <w:rsid w:val="001B10D2"/>
    <w:rsid w:val="001B1896"/>
    <w:rsid w:val="001B33D5"/>
    <w:rsid w:val="001B3469"/>
    <w:rsid w:val="001B3CB6"/>
    <w:rsid w:val="001B5562"/>
    <w:rsid w:val="001B562C"/>
    <w:rsid w:val="001B6123"/>
    <w:rsid w:val="001B7382"/>
    <w:rsid w:val="001B74B1"/>
    <w:rsid w:val="001B7C3B"/>
    <w:rsid w:val="001C0181"/>
    <w:rsid w:val="001C062C"/>
    <w:rsid w:val="001C0A36"/>
    <w:rsid w:val="001C1B20"/>
    <w:rsid w:val="001C2BFE"/>
    <w:rsid w:val="001C3050"/>
    <w:rsid w:val="001C3510"/>
    <w:rsid w:val="001C43C6"/>
    <w:rsid w:val="001C57E7"/>
    <w:rsid w:val="001C6C73"/>
    <w:rsid w:val="001C6CFE"/>
    <w:rsid w:val="001C7EAF"/>
    <w:rsid w:val="001D052F"/>
    <w:rsid w:val="001D3844"/>
    <w:rsid w:val="001D3A18"/>
    <w:rsid w:val="001D4042"/>
    <w:rsid w:val="001D481A"/>
    <w:rsid w:val="001D50B3"/>
    <w:rsid w:val="001D515F"/>
    <w:rsid w:val="001D60DE"/>
    <w:rsid w:val="001D6D20"/>
    <w:rsid w:val="001D7364"/>
    <w:rsid w:val="001D741C"/>
    <w:rsid w:val="001E0060"/>
    <w:rsid w:val="001E0187"/>
    <w:rsid w:val="001E0E10"/>
    <w:rsid w:val="001E12C4"/>
    <w:rsid w:val="001E1984"/>
    <w:rsid w:val="001E39CF"/>
    <w:rsid w:val="001E3CF6"/>
    <w:rsid w:val="001E5D9B"/>
    <w:rsid w:val="001E699F"/>
    <w:rsid w:val="001E7F06"/>
    <w:rsid w:val="001F0D77"/>
    <w:rsid w:val="001F2C74"/>
    <w:rsid w:val="001F3ECF"/>
    <w:rsid w:val="001F4488"/>
    <w:rsid w:val="001F625B"/>
    <w:rsid w:val="001F6B34"/>
    <w:rsid w:val="001F74DB"/>
    <w:rsid w:val="001F79F3"/>
    <w:rsid w:val="00200042"/>
    <w:rsid w:val="0020076C"/>
    <w:rsid w:val="00200E87"/>
    <w:rsid w:val="002012D2"/>
    <w:rsid w:val="002019FD"/>
    <w:rsid w:val="00201DE8"/>
    <w:rsid w:val="0020287C"/>
    <w:rsid w:val="00202C62"/>
    <w:rsid w:val="00203A01"/>
    <w:rsid w:val="00203A4A"/>
    <w:rsid w:val="00203F16"/>
    <w:rsid w:val="00205EED"/>
    <w:rsid w:val="0020726F"/>
    <w:rsid w:val="00210797"/>
    <w:rsid w:val="00211160"/>
    <w:rsid w:val="002123EE"/>
    <w:rsid w:val="00212B2F"/>
    <w:rsid w:val="00212D76"/>
    <w:rsid w:val="0021590A"/>
    <w:rsid w:val="00215BE7"/>
    <w:rsid w:val="002167DF"/>
    <w:rsid w:val="00216B24"/>
    <w:rsid w:val="002204A1"/>
    <w:rsid w:val="0022092F"/>
    <w:rsid w:val="00221216"/>
    <w:rsid w:val="002266D9"/>
    <w:rsid w:val="00226778"/>
    <w:rsid w:val="0022744D"/>
    <w:rsid w:val="00227615"/>
    <w:rsid w:val="002308E7"/>
    <w:rsid w:val="00232ACB"/>
    <w:rsid w:val="00234AB1"/>
    <w:rsid w:val="00236B93"/>
    <w:rsid w:val="00236C2A"/>
    <w:rsid w:val="00236E84"/>
    <w:rsid w:val="00240585"/>
    <w:rsid w:val="00242350"/>
    <w:rsid w:val="00244D13"/>
    <w:rsid w:val="002450A1"/>
    <w:rsid w:val="00246A7C"/>
    <w:rsid w:val="00247C03"/>
    <w:rsid w:val="002507E7"/>
    <w:rsid w:val="0025180B"/>
    <w:rsid w:val="00251D96"/>
    <w:rsid w:val="00251FE4"/>
    <w:rsid w:val="00252511"/>
    <w:rsid w:val="002536FD"/>
    <w:rsid w:val="00254993"/>
    <w:rsid w:val="00254E73"/>
    <w:rsid w:val="00254ED8"/>
    <w:rsid w:val="00255C7E"/>
    <w:rsid w:val="002563E3"/>
    <w:rsid w:val="002601E8"/>
    <w:rsid w:val="00260360"/>
    <w:rsid w:val="00261AC9"/>
    <w:rsid w:val="002622C8"/>
    <w:rsid w:val="0026320B"/>
    <w:rsid w:val="0026386E"/>
    <w:rsid w:val="00263A4F"/>
    <w:rsid w:val="0026513D"/>
    <w:rsid w:val="00267700"/>
    <w:rsid w:val="002678D0"/>
    <w:rsid w:val="00267F2A"/>
    <w:rsid w:val="00271CBC"/>
    <w:rsid w:val="00272093"/>
    <w:rsid w:val="002729BD"/>
    <w:rsid w:val="0027338B"/>
    <w:rsid w:val="00274654"/>
    <w:rsid w:val="00280BEE"/>
    <w:rsid w:val="00281B83"/>
    <w:rsid w:val="0028335C"/>
    <w:rsid w:val="002839F8"/>
    <w:rsid w:val="0028401F"/>
    <w:rsid w:val="00284099"/>
    <w:rsid w:val="0028425D"/>
    <w:rsid w:val="002868B0"/>
    <w:rsid w:val="002916BB"/>
    <w:rsid w:val="00291F93"/>
    <w:rsid w:val="002935D1"/>
    <w:rsid w:val="00294043"/>
    <w:rsid w:val="00294C2E"/>
    <w:rsid w:val="00295215"/>
    <w:rsid w:val="002A2EDF"/>
    <w:rsid w:val="002A3144"/>
    <w:rsid w:val="002A3483"/>
    <w:rsid w:val="002A3794"/>
    <w:rsid w:val="002A500B"/>
    <w:rsid w:val="002A5249"/>
    <w:rsid w:val="002A6408"/>
    <w:rsid w:val="002A6AC4"/>
    <w:rsid w:val="002B1312"/>
    <w:rsid w:val="002B2AD1"/>
    <w:rsid w:val="002B3999"/>
    <w:rsid w:val="002B587A"/>
    <w:rsid w:val="002B5952"/>
    <w:rsid w:val="002B6411"/>
    <w:rsid w:val="002B6888"/>
    <w:rsid w:val="002B69E6"/>
    <w:rsid w:val="002B7653"/>
    <w:rsid w:val="002C093A"/>
    <w:rsid w:val="002C1964"/>
    <w:rsid w:val="002C279D"/>
    <w:rsid w:val="002C3397"/>
    <w:rsid w:val="002C3435"/>
    <w:rsid w:val="002C4CEB"/>
    <w:rsid w:val="002D0B4A"/>
    <w:rsid w:val="002D14BC"/>
    <w:rsid w:val="002D1DBA"/>
    <w:rsid w:val="002D2E2C"/>
    <w:rsid w:val="002D3104"/>
    <w:rsid w:val="002D3D93"/>
    <w:rsid w:val="002D3F1F"/>
    <w:rsid w:val="002D3FF5"/>
    <w:rsid w:val="002D4E0C"/>
    <w:rsid w:val="002D4E34"/>
    <w:rsid w:val="002D6A27"/>
    <w:rsid w:val="002D7A6A"/>
    <w:rsid w:val="002E1101"/>
    <w:rsid w:val="002E1830"/>
    <w:rsid w:val="002E1DC1"/>
    <w:rsid w:val="002E27E0"/>
    <w:rsid w:val="002E2E37"/>
    <w:rsid w:val="002E326C"/>
    <w:rsid w:val="002E3AAE"/>
    <w:rsid w:val="002E4216"/>
    <w:rsid w:val="002E5494"/>
    <w:rsid w:val="002E5A25"/>
    <w:rsid w:val="002E69DF"/>
    <w:rsid w:val="002E69FF"/>
    <w:rsid w:val="002E79D4"/>
    <w:rsid w:val="002E7A01"/>
    <w:rsid w:val="002F03E6"/>
    <w:rsid w:val="002F1971"/>
    <w:rsid w:val="002F227A"/>
    <w:rsid w:val="002F2488"/>
    <w:rsid w:val="002F270D"/>
    <w:rsid w:val="002F3600"/>
    <w:rsid w:val="002F4197"/>
    <w:rsid w:val="002F426F"/>
    <w:rsid w:val="002F4437"/>
    <w:rsid w:val="002F68D7"/>
    <w:rsid w:val="002F6B61"/>
    <w:rsid w:val="002F7A13"/>
    <w:rsid w:val="002F7D67"/>
    <w:rsid w:val="0030028D"/>
    <w:rsid w:val="00303F2E"/>
    <w:rsid w:val="0030411A"/>
    <w:rsid w:val="00304384"/>
    <w:rsid w:val="003047E1"/>
    <w:rsid w:val="0030540A"/>
    <w:rsid w:val="00305D2E"/>
    <w:rsid w:val="003062D9"/>
    <w:rsid w:val="00306971"/>
    <w:rsid w:val="00306CD6"/>
    <w:rsid w:val="00307278"/>
    <w:rsid w:val="00310927"/>
    <w:rsid w:val="00310EAB"/>
    <w:rsid w:val="00311972"/>
    <w:rsid w:val="003133CE"/>
    <w:rsid w:val="003136C7"/>
    <w:rsid w:val="00314339"/>
    <w:rsid w:val="003161F8"/>
    <w:rsid w:val="003166CA"/>
    <w:rsid w:val="00316D57"/>
    <w:rsid w:val="00321D11"/>
    <w:rsid w:val="00321D62"/>
    <w:rsid w:val="003220B0"/>
    <w:rsid w:val="003228E9"/>
    <w:rsid w:val="00322D0A"/>
    <w:rsid w:val="003236F7"/>
    <w:rsid w:val="003240BE"/>
    <w:rsid w:val="00324D36"/>
    <w:rsid w:val="003269EA"/>
    <w:rsid w:val="003278B3"/>
    <w:rsid w:val="00330FEF"/>
    <w:rsid w:val="003315FB"/>
    <w:rsid w:val="003318AA"/>
    <w:rsid w:val="00332460"/>
    <w:rsid w:val="00332F0C"/>
    <w:rsid w:val="0033373F"/>
    <w:rsid w:val="003343D9"/>
    <w:rsid w:val="003348E2"/>
    <w:rsid w:val="00334E93"/>
    <w:rsid w:val="00334FA5"/>
    <w:rsid w:val="003351E1"/>
    <w:rsid w:val="003354F9"/>
    <w:rsid w:val="00335C3C"/>
    <w:rsid w:val="00336492"/>
    <w:rsid w:val="00337567"/>
    <w:rsid w:val="003411AD"/>
    <w:rsid w:val="00341B86"/>
    <w:rsid w:val="003426BA"/>
    <w:rsid w:val="00342C5B"/>
    <w:rsid w:val="00342D75"/>
    <w:rsid w:val="0034365C"/>
    <w:rsid w:val="0034412E"/>
    <w:rsid w:val="00344790"/>
    <w:rsid w:val="003447BF"/>
    <w:rsid w:val="0034510A"/>
    <w:rsid w:val="0034556C"/>
    <w:rsid w:val="0034574F"/>
    <w:rsid w:val="00345A05"/>
    <w:rsid w:val="00346DA3"/>
    <w:rsid w:val="00346E75"/>
    <w:rsid w:val="00350610"/>
    <w:rsid w:val="0035139F"/>
    <w:rsid w:val="003532D1"/>
    <w:rsid w:val="00353BE7"/>
    <w:rsid w:val="00353F90"/>
    <w:rsid w:val="003542BA"/>
    <w:rsid w:val="00354A82"/>
    <w:rsid w:val="0035535E"/>
    <w:rsid w:val="0035605E"/>
    <w:rsid w:val="00356286"/>
    <w:rsid w:val="00356BDC"/>
    <w:rsid w:val="0035743B"/>
    <w:rsid w:val="00357D09"/>
    <w:rsid w:val="00357F09"/>
    <w:rsid w:val="00357F7C"/>
    <w:rsid w:val="0036002C"/>
    <w:rsid w:val="00360A5D"/>
    <w:rsid w:val="0036169A"/>
    <w:rsid w:val="00363B7C"/>
    <w:rsid w:val="00365567"/>
    <w:rsid w:val="00365849"/>
    <w:rsid w:val="00366D9A"/>
    <w:rsid w:val="003706A1"/>
    <w:rsid w:val="003715A7"/>
    <w:rsid w:val="0037221C"/>
    <w:rsid w:val="0037259F"/>
    <w:rsid w:val="00372695"/>
    <w:rsid w:val="00372CCE"/>
    <w:rsid w:val="00372E10"/>
    <w:rsid w:val="00375286"/>
    <w:rsid w:val="00375DE2"/>
    <w:rsid w:val="00375ECE"/>
    <w:rsid w:val="00376E69"/>
    <w:rsid w:val="00377BFD"/>
    <w:rsid w:val="0038023F"/>
    <w:rsid w:val="00380C6C"/>
    <w:rsid w:val="003819D0"/>
    <w:rsid w:val="0038322B"/>
    <w:rsid w:val="00384E7C"/>
    <w:rsid w:val="00385125"/>
    <w:rsid w:val="003851DF"/>
    <w:rsid w:val="0038613D"/>
    <w:rsid w:val="00387755"/>
    <w:rsid w:val="00391382"/>
    <w:rsid w:val="00392689"/>
    <w:rsid w:val="00392CCC"/>
    <w:rsid w:val="00393C27"/>
    <w:rsid w:val="003945B5"/>
    <w:rsid w:val="00394A10"/>
    <w:rsid w:val="00395283"/>
    <w:rsid w:val="00395AD1"/>
    <w:rsid w:val="00395DFA"/>
    <w:rsid w:val="003A1146"/>
    <w:rsid w:val="003A1A65"/>
    <w:rsid w:val="003A2D6E"/>
    <w:rsid w:val="003A3576"/>
    <w:rsid w:val="003A527D"/>
    <w:rsid w:val="003A5902"/>
    <w:rsid w:val="003A6446"/>
    <w:rsid w:val="003A6722"/>
    <w:rsid w:val="003A6795"/>
    <w:rsid w:val="003A743D"/>
    <w:rsid w:val="003A7D86"/>
    <w:rsid w:val="003A7E39"/>
    <w:rsid w:val="003B1526"/>
    <w:rsid w:val="003B2B85"/>
    <w:rsid w:val="003B395B"/>
    <w:rsid w:val="003B5186"/>
    <w:rsid w:val="003B5E76"/>
    <w:rsid w:val="003B6E84"/>
    <w:rsid w:val="003B7BB6"/>
    <w:rsid w:val="003C0B49"/>
    <w:rsid w:val="003C0B4F"/>
    <w:rsid w:val="003C0BA0"/>
    <w:rsid w:val="003C0FA5"/>
    <w:rsid w:val="003C1685"/>
    <w:rsid w:val="003C1BA3"/>
    <w:rsid w:val="003C1D07"/>
    <w:rsid w:val="003C2E2B"/>
    <w:rsid w:val="003C38B6"/>
    <w:rsid w:val="003C3AB8"/>
    <w:rsid w:val="003C416A"/>
    <w:rsid w:val="003C42FD"/>
    <w:rsid w:val="003C4CDA"/>
    <w:rsid w:val="003C55AA"/>
    <w:rsid w:val="003C5839"/>
    <w:rsid w:val="003C5B91"/>
    <w:rsid w:val="003C6B6D"/>
    <w:rsid w:val="003C704C"/>
    <w:rsid w:val="003C7184"/>
    <w:rsid w:val="003C7D11"/>
    <w:rsid w:val="003D0210"/>
    <w:rsid w:val="003D0E50"/>
    <w:rsid w:val="003D1817"/>
    <w:rsid w:val="003D1DA8"/>
    <w:rsid w:val="003D2406"/>
    <w:rsid w:val="003D3144"/>
    <w:rsid w:val="003D4F0B"/>
    <w:rsid w:val="003E03C1"/>
    <w:rsid w:val="003E23F9"/>
    <w:rsid w:val="003E3DB9"/>
    <w:rsid w:val="003E44D0"/>
    <w:rsid w:val="003E4D59"/>
    <w:rsid w:val="003E54F2"/>
    <w:rsid w:val="003E559D"/>
    <w:rsid w:val="003E5715"/>
    <w:rsid w:val="003E5C49"/>
    <w:rsid w:val="003E6836"/>
    <w:rsid w:val="003E784B"/>
    <w:rsid w:val="003E7F0E"/>
    <w:rsid w:val="003F059A"/>
    <w:rsid w:val="003F2623"/>
    <w:rsid w:val="003F2D33"/>
    <w:rsid w:val="003F3060"/>
    <w:rsid w:val="003F4589"/>
    <w:rsid w:val="003F4598"/>
    <w:rsid w:val="003F4700"/>
    <w:rsid w:val="003F4869"/>
    <w:rsid w:val="003F6D29"/>
    <w:rsid w:val="003F7D2A"/>
    <w:rsid w:val="003F7E32"/>
    <w:rsid w:val="00401054"/>
    <w:rsid w:val="004012F3"/>
    <w:rsid w:val="0040150A"/>
    <w:rsid w:val="004041DC"/>
    <w:rsid w:val="00404AC6"/>
    <w:rsid w:val="004060D1"/>
    <w:rsid w:val="00406388"/>
    <w:rsid w:val="00406540"/>
    <w:rsid w:val="004073D3"/>
    <w:rsid w:val="004103F6"/>
    <w:rsid w:val="00410F68"/>
    <w:rsid w:val="004112F8"/>
    <w:rsid w:val="00411C8C"/>
    <w:rsid w:val="00413936"/>
    <w:rsid w:val="00414A1B"/>
    <w:rsid w:val="00414A44"/>
    <w:rsid w:val="00414E03"/>
    <w:rsid w:val="00415104"/>
    <w:rsid w:val="00415FBC"/>
    <w:rsid w:val="00421C44"/>
    <w:rsid w:val="00421CC8"/>
    <w:rsid w:val="0042295D"/>
    <w:rsid w:val="00422C48"/>
    <w:rsid w:val="00423B05"/>
    <w:rsid w:val="00424442"/>
    <w:rsid w:val="00424BB4"/>
    <w:rsid w:val="00424D13"/>
    <w:rsid w:val="00425083"/>
    <w:rsid w:val="0042525D"/>
    <w:rsid w:val="00426266"/>
    <w:rsid w:val="00426D12"/>
    <w:rsid w:val="0042726B"/>
    <w:rsid w:val="004279CF"/>
    <w:rsid w:val="00427F14"/>
    <w:rsid w:val="00430575"/>
    <w:rsid w:val="004334A3"/>
    <w:rsid w:val="0043403A"/>
    <w:rsid w:val="004355FB"/>
    <w:rsid w:val="00435F36"/>
    <w:rsid w:val="00436279"/>
    <w:rsid w:val="0043658D"/>
    <w:rsid w:val="004408C7"/>
    <w:rsid w:val="00440D90"/>
    <w:rsid w:val="00441771"/>
    <w:rsid w:val="00441A3A"/>
    <w:rsid w:val="00441C12"/>
    <w:rsid w:val="004441B6"/>
    <w:rsid w:val="00444798"/>
    <w:rsid w:val="004459E3"/>
    <w:rsid w:val="00446538"/>
    <w:rsid w:val="00447200"/>
    <w:rsid w:val="0044749D"/>
    <w:rsid w:val="00447C88"/>
    <w:rsid w:val="004500D0"/>
    <w:rsid w:val="0045145F"/>
    <w:rsid w:val="00454CCC"/>
    <w:rsid w:val="00454F25"/>
    <w:rsid w:val="00456DD1"/>
    <w:rsid w:val="00456E66"/>
    <w:rsid w:val="00457108"/>
    <w:rsid w:val="0045725B"/>
    <w:rsid w:val="00461253"/>
    <w:rsid w:val="0046195A"/>
    <w:rsid w:val="00462F51"/>
    <w:rsid w:val="004645D9"/>
    <w:rsid w:val="00466190"/>
    <w:rsid w:val="00466211"/>
    <w:rsid w:val="00466C37"/>
    <w:rsid w:val="00470850"/>
    <w:rsid w:val="00470ECB"/>
    <w:rsid w:val="00471724"/>
    <w:rsid w:val="00471776"/>
    <w:rsid w:val="00472419"/>
    <w:rsid w:val="004725AE"/>
    <w:rsid w:val="004730B4"/>
    <w:rsid w:val="00473B92"/>
    <w:rsid w:val="00475389"/>
    <w:rsid w:val="00475E22"/>
    <w:rsid w:val="00476729"/>
    <w:rsid w:val="00476F83"/>
    <w:rsid w:val="00480015"/>
    <w:rsid w:val="0048153D"/>
    <w:rsid w:val="00482DA0"/>
    <w:rsid w:val="0048323E"/>
    <w:rsid w:val="004836A0"/>
    <w:rsid w:val="004850A8"/>
    <w:rsid w:val="00485E9D"/>
    <w:rsid w:val="00485EE3"/>
    <w:rsid w:val="00486AFC"/>
    <w:rsid w:val="00486C25"/>
    <w:rsid w:val="004908BA"/>
    <w:rsid w:val="00490B78"/>
    <w:rsid w:val="00491658"/>
    <w:rsid w:val="0049240A"/>
    <w:rsid w:val="00492C0D"/>
    <w:rsid w:val="00493D0A"/>
    <w:rsid w:val="00494FDE"/>
    <w:rsid w:val="00495463"/>
    <w:rsid w:val="00496571"/>
    <w:rsid w:val="004A0535"/>
    <w:rsid w:val="004A0F38"/>
    <w:rsid w:val="004A2620"/>
    <w:rsid w:val="004A2CFB"/>
    <w:rsid w:val="004A3E3A"/>
    <w:rsid w:val="004A547F"/>
    <w:rsid w:val="004A5EC2"/>
    <w:rsid w:val="004A6479"/>
    <w:rsid w:val="004A7010"/>
    <w:rsid w:val="004A79AB"/>
    <w:rsid w:val="004A7AD7"/>
    <w:rsid w:val="004B15A5"/>
    <w:rsid w:val="004B30E8"/>
    <w:rsid w:val="004B34F3"/>
    <w:rsid w:val="004B3E99"/>
    <w:rsid w:val="004B58F9"/>
    <w:rsid w:val="004B642B"/>
    <w:rsid w:val="004B6C16"/>
    <w:rsid w:val="004B6ECE"/>
    <w:rsid w:val="004B7E8A"/>
    <w:rsid w:val="004C034C"/>
    <w:rsid w:val="004C0995"/>
    <w:rsid w:val="004C1569"/>
    <w:rsid w:val="004C1A02"/>
    <w:rsid w:val="004C328A"/>
    <w:rsid w:val="004C4C53"/>
    <w:rsid w:val="004C53DB"/>
    <w:rsid w:val="004C5619"/>
    <w:rsid w:val="004C5AD7"/>
    <w:rsid w:val="004D038D"/>
    <w:rsid w:val="004D0F09"/>
    <w:rsid w:val="004D245D"/>
    <w:rsid w:val="004D5EB2"/>
    <w:rsid w:val="004D6239"/>
    <w:rsid w:val="004D7236"/>
    <w:rsid w:val="004D7A1C"/>
    <w:rsid w:val="004D7BB4"/>
    <w:rsid w:val="004D7FB6"/>
    <w:rsid w:val="004E0464"/>
    <w:rsid w:val="004E0CF8"/>
    <w:rsid w:val="004E1472"/>
    <w:rsid w:val="004E21AE"/>
    <w:rsid w:val="004E37DB"/>
    <w:rsid w:val="004E5304"/>
    <w:rsid w:val="004E5368"/>
    <w:rsid w:val="004E5AEE"/>
    <w:rsid w:val="004E5EAB"/>
    <w:rsid w:val="004E5FA5"/>
    <w:rsid w:val="004E711B"/>
    <w:rsid w:val="004E7A86"/>
    <w:rsid w:val="004F0374"/>
    <w:rsid w:val="004F05E7"/>
    <w:rsid w:val="004F1B31"/>
    <w:rsid w:val="004F1CD1"/>
    <w:rsid w:val="004F1FD9"/>
    <w:rsid w:val="004F208E"/>
    <w:rsid w:val="004F3119"/>
    <w:rsid w:val="004F40DF"/>
    <w:rsid w:val="004F60B0"/>
    <w:rsid w:val="004F6345"/>
    <w:rsid w:val="0050257B"/>
    <w:rsid w:val="005025A7"/>
    <w:rsid w:val="00502F9B"/>
    <w:rsid w:val="005030C0"/>
    <w:rsid w:val="0050313F"/>
    <w:rsid w:val="005058CB"/>
    <w:rsid w:val="00507C84"/>
    <w:rsid w:val="00510216"/>
    <w:rsid w:val="00510943"/>
    <w:rsid w:val="00511474"/>
    <w:rsid w:val="0051154A"/>
    <w:rsid w:val="00511B59"/>
    <w:rsid w:val="0051302C"/>
    <w:rsid w:val="00513055"/>
    <w:rsid w:val="00513787"/>
    <w:rsid w:val="00514E59"/>
    <w:rsid w:val="00516CFD"/>
    <w:rsid w:val="00520328"/>
    <w:rsid w:val="00521085"/>
    <w:rsid w:val="0052181A"/>
    <w:rsid w:val="005218B6"/>
    <w:rsid w:val="00521A34"/>
    <w:rsid w:val="00522027"/>
    <w:rsid w:val="00522885"/>
    <w:rsid w:val="00522D7D"/>
    <w:rsid w:val="0052398E"/>
    <w:rsid w:val="005239B2"/>
    <w:rsid w:val="005252EB"/>
    <w:rsid w:val="00526577"/>
    <w:rsid w:val="005270A3"/>
    <w:rsid w:val="00527142"/>
    <w:rsid w:val="005272F5"/>
    <w:rsid w:val="00530F11"/>
    <w:rsid w:val="005310DC"/>
    <w:rsid w:val="00532182"/>
    <w:rsid w:val="00533D6C"/>
    <w:rsid w:val="00534DBF"/>
    <w:rsid w:val="005356F0"/>
    <w:rsid w:val="005374D1"/>
    <w:rsid w:val="00537710"/>
    <w:rsid w:val="005414E5"/>
    <w:rsid w:val="00543371"/>
    <w:rsid w:val="00543A85"/>
    <w:rsid w:val="00543B95"/>
    <w:rsid w:val="00544F62"/>
    <w:rsid w:val="005452B0"/>
    <w:rsid w:val="00545A06"/>
    <w:rsid w:val="00545CF9"/>
    <w:rsid w:val="00546EEC"/>
    <w:rsid w:val="0054733E"/>
    <w:rsid w:val="005475AA"/>
    <w:rsid w:val="005479AB"/>
    <w:rsid w:val="00551799"/>
    <w:rsid w:val="00551B3C"/>
    <w:rsid w:val="005521CE"/>
    <w:rsid w:val="00552743"/>
    <w:rsid w:val="00552A5E"/>
    <w:rsid w:val="00554AF9"/>
    <w:rsid w:val="0055535B"/>
    <w:rsid w:val="00555948"/>
    <w:rsid w:val="005561AB"/>
    <w:rsid w:val="005567BF"/>
    <w:rsid w:val="00556ECE"/>
    <w:rsid w:val="005573C7"/>
    <w:rsid w:val="005608A6"/>
    <w:rsid w:val="005613BA"/>
    <w:rsid w:val="00561D4A"/>
    <w:rsid w:val="005625C0"/>
    <w:rsid w:val="005652D6"/>
    <w:rsid w:val="0056647F"/>
    <w:rsid w:val="005668DC"/>
    <w:rsid w:val="0056705D"/>
    <w:rsid w:val="00567518"/>
    <w:rsid w:val="005678AB"/>
    <w:rsid w:val="00567B87"/>
    <w:rsid w:val="00570F45"/>
    <w:rsid w:val="0057272A"/>
    <w:rsid w:val="005737DF"/>
    <w:rsid w:val="005739E4"/>
    <w:rsid w:val="00573C38"/>
    <w:rsid w:val="00574CBA"/>
    <w:rsid w:val="0057571E"/>
    <w:rsid w:val="00576488"/>
    <w:rsid w:val="00576A05"/>
    <w:rsid w:val="00576BF3"/>
    <w:rsid w:val="005776EB"/>
    <w:rsid w:val="005819DD"/>
    <w:rsid w:val="0058251F"/>
    <w:rsid w:val="00582DCA"/>
    <w:rsid w:val="005836F0"/>
    <w:rsid w:val="005840AF"/>
    <w:rsid w:val="005866C8"/>
    <w:rsid w:val="00587333"/>
    <w:rsid w:val="00587DBB"/>
    <w:rsid w:val="005908E1"/>
    <w:rsid w:val="00593E44"/>
    <w:rsid w:val="00595864"/>
    <w:rsid w:val="00595BB9"/>
    <w:rsid w:val="00596A24"/>
    <w:rsid w:val="005976C0"/>
    <w:rsid w:val="005A033D"/>
    <w:rsid w:val="005A0638"/>
    <w:rsid w:val="005A0657"/>
    <w:rsid w:val="005A07B5"/>
    <w:rsid w:val="005A0931"/>
    <w:rsid w:val="005A1E23"/>
    <w:rsid w:val="005A3C8E"/>
    <w:rsid w:val="005A5263"/>
    <w:rsid w:val="005A5BEB"/>
    <w:rsid w:val="005A64C8"/>
    <w:rsid w:val="005B11C7"/>
    <w:rsid w:val="005B12F1"/>
    <w:rsid w:val="005B185C"/>
    <w:rsid w:val="005B1FA2"/>
    <w:rsid w:val="005B32F9"/>
    <w:rsid w:val="005B3E72"/>
    <w:rsid w:val="005B451A"/>
    <w:rsid w:val="005B5A4C"/>
    <w:rsid w:val="005B5FA3"/>
    <w:rsid w:val="005B6930"/>
    <w:rsid w:val="005B7811"/>
    <w:rsid w:val="005C15CE"/>
    <w:rsid w:val="005C1CF8"/>
    <w:rsid w:val="005C21E7"/>
    <w:rsid w:val="005C223C"/>
    <w:rsid w:val="005C2B1C"/>
    <w:rsid w:val="005C4E69"/>
    <w:rsid w:val="005C52D6"/>
    <w:rsid w:val="005C53A7"/>
    <w:rsid w:val="005C540D"/>
    <w:rsid w:val="005C5E69"/>
    <w:rsid w:val="005C68BD"/>
    <w:rsid w:val="005C6E7C"/>
    <w:rsid w:val="005C783E"/>
    <w:rsid w:val="005C7DD6"/>
    <w:rsid w:val="005C7F20"/>
    <w:rsid w:val="005D0DD3"/>
    <w:rsid w:val="005D0F38"/>
    <w:rsid w:val="005D108D"/>
    <w:rsid w:val="005D1718"/>
    <w:rsid w:val="005D283D"/>
    <w:rsid w:val="005D30D8"/>
    <w:rsid w:val="005D6065"/>
    <w:rsid w:val="005D6284"/>
    <w:rsid w:val="005D6EE0"/>
    <w:rsid w:val="005E0669"/>
    <w:rsid w:val="005E14D7"/>
    <w:rsid w:val="005E1665"/>
    <w:rsid w:val="005E2F23"/>
    <w:rsid w:val="005E3364"/>
    <w:rsid w:val="005E39DC"/>
    <w:rsid w:val="005E4483"/>
    <w:rsid w:val="005E4D03"/>
    <w:rsid w:val="005E52A7"/>
    <w:rsid w:val="005E52CD"/>
    <w:rsid w:val="005E5345"/>
    <w:rsid w:val="005E662E"/>
    <w:rsid w:val="005E6D7B"/>
    <w:rsid w:val="005E746E"/>
    <w:rsid w:val="005E7C0C"/>
    <w:rsid w:val="005F1747"/>
    <w:rsid w:val="005F488F"/>
    <w:rsid w:val="005F50C5"/>
    <w:rsid w:val="005F5F5B"/>
    <w:rsid w:val="005F76F4"/>
    <w:rsid w:val="005F7A9F"/>
    <w:rsid w:val="005F7C8F"/>
    <w:rsid w:val="005F7F8E"/>
    <w:rsid w:val="006005B6"/>
    <w:rsid w:val="00600C71"/>
    <w:rsid w:val="00601AF1"/>
    <w:rsid w:val="00604F9C"/>
    <w:rsid w:val="006059C0"/>
    <w:rsid w:val="00606EA4"/>
    <w:rsid w:val="00607E19"/>
    <w:rsid w:val="006103A3"/>
    <w:rsid w:val="00611219"/>
    <w:rsid w:val="00612E4F"/>
    <w:rsid w:val="00613789"/>
    <w:rsid w:val="00613F9B"/>
    <w:rsid w:val="00614C64"/>
    <w:rsid w:val="00615044"/>
    <w:rsid w:val="0061538A"/>
    <w:rsid w:val="00615768"/>
    <w:rsid w:val="006157FE"/>
    <w:rsid w:val="006158BF"/>
    <w:rsid w:val="006171B6"/>
    <w:rsid w:val="00617B63"/>
    <w:rsid w:val="00620791"/>
    <w:rsid w:val="00621951"/>
    <w:rsid w:val="006219D4"/>
    <w:rsid w:val="00621BFB"/>
    <w:rsid w:val="00622150"/>
    <w:rsid w:val="006222A8"/>
    <w:rsid w:val="00622E89"/>
    <w:rsid w:val="0062329B"/>
    <w:rsid w:val="00623A6C"/>
    <w:rsid w:val="00623B88"/>
    <w:rsid w:val="006265C1"/>
    <w:rsid w:val="00634022"/>
    <w:rsid w:val="00635C33"/>
    <w:rsid w:val="00636F1D"/>
    <w:rsid w:val="0064063D"/>
    <w:rsid w:val="00641279"/>
    <w:rsid w:val="00642237"/>
    <w:rsid w:val="00645386"/>
    <w:rsid w:val="006466E5"/>
    <w:rsid w:val="0064715C"/>
    <w:rsid w:val="00647825"/>
    <w:rsid w:val="00651FDE"/>
    <w:rsid w:val="006523FA"/>
    <w:rsid w:val="0065300E"/>
    <w:rsid w:val="00654DEB"/>
    <w:rsid w:val="00655F7E"/>
    <w:rsid w:val="0065689B"/>
    <w:rsid w:val="00656F3F"/>
    <w:rsid w:val="006605BB"/>
    <w:rsid w:val="006624A9"/>
    <w:rsid w:val="00663889"/>
    <w:rsid w:val="006658E9"/>
    <w:rsid w:val="00665AD6"/>
    <w:rsid w:val="006668D9"/>
    <w:rsid w:val="00666927"/>
    <w:rsid w:val="00667DB7"/>
    <w:rsid w:val="00670073"/>
    <w:rsid w:val="0067099E"/>
    <w:rsid w:val="0067154C"/>
    <w:rsid w:val="00671D85"/>
    <w:rsid w:val="00673ABC"/>
    <w:rsid w:val="00673B25"/>
    <w:rsid w:val="00674658"/>
    <w:rsid w:val="00675CD3"/>
    <w:rsid w:val="00675D00"/>
    <w:rsid w:val="006763B8"/>
    <w:rsid w:val="006764A2"/>
    <w:rsid w:val="006804EB"/>
    <w:rsid w:val="00681BBC"/>
    <w:rsid w:val="00682618"/>
    <w:rsid w:val="00682E30"/>
    <w:rsid w:val="00683644"/>
    <w:rsid w:val="00683ABF"/>
    <w:rsid w:val="00685147"/>
    <w:rsid w:val="0068535F"/>
    <w:rsid w:val="00686347"/>
    <w:rsid w:val="00686FA2"/>
    <w:rsid w:val="0068787B"/>
    <w:rsid w:val="006878AB"/>
    <w:rsid w:val="0069175C"/>
    <w:rsid w:val="006931B5"/>
    <w:rsid w:val="006931FE"/>
    <w:rsid w:val="006936FF"/>
    <w:rsid w:val="00693FB1"/>
    <w:rsid w:val="006943C2"/>
    <w:rsid w:val="00694DDC"/>
    <w:rsid w:val="00694E42"/>
    <w:rsid w:val="0069548A"/>
    <w:rsid w:val="00695E66"/>
    <w:rsid w:val="0069732E"/>
    <w:rsid w:val="00697564"/>
    <w:rsid w:val="006A16BE"/>
    <w:rsid w:val="006A2E19"/>
    <w:rsid w:val="006A3EC7"/>
    <w:rsid w:val="006A40F4"/>
    <w:rsid w:val="006A45B8"/>
    <w:rsid w:val="006A4AF0"/>
    <w:rsid w:val="006A4F51"/>
    <w:rsid w:val="006A52F4"/>
    <w:rsid w:val="006A5DBD"/>
    <w:rsid w:val="006A66F5"/>
    <w:rsid w:val="006A74DE"/>
    <w:rsid w:val="006A7868"/>
    <w:rsid w:val="006A7CC4"/>
    <w:rsid w:val="006B2852"/>
    <w:rsid w:val="006B2972"/>
    <w:rsid w:val="006B3BC0"/>
    <w:rsid w:val="006B3F95"/>
    <w:rsid w:val="006B4652"/>
    <w:rsid w:val="006B4C41"/>
    <w:rsid w:val="006B55E9"/>
    <w:rsid w:val="006B5738"/>
    <w:rsid w:val="006B68CF"/>
    <w:rsid w:val="006B737F"/>
    <w:rsid w:val="006B7411"/>
    <w:rsid w:val="006C05CA"/>
    <w:rsid w:val="006C0F47"/>
    <w:rsid w:val="006C1F28"/>
    <w:rsid w:val="006C216A"/>
    <w:rsid w:val="006C2C98"/>
    <w:rsid w:val="006C36C9"/>
    <w:rsid w:val="006C43CC"/>
    <w:rsid w:val="006C5724"/>
    <w:rsid w:val="006C5914"/>
    <w:rsid w:val="006C5FD9"/>
    <w:rsid w:val="006C70EB"/>
    <w:rsid w:val="006C7C12"/>
    <w:rsid w:val="006D0935"/>
    <w:rsid w:val="006D1BB8"/>
    <w:rsid w:val="006D4EC8"/>
    <w:rsid w:val="006D62DB"/>
    <w:rsid w:val="006D66D2"/>
    <w:rsid w:val="006D6E0D"/>
    <w:rsid w:val="006D7BC7"/>
    <w:rsid w:val="006E068B"/>
    <w:rsid w:val="006E1FBE"/>
    <w:rsid w:val="006E209D"/>
    <w:rsid w:val="006E3847"/>
    <w:rsid w:val="006E3C79"/>
    <w:rsid w:val="006E421F"/>
    <w:rsid w:val="006E5EE9"/>
    <w:rsid w:val="006E6EAD"/>
    <w:rsid w:val="006E6EE8"/>
    <w:rsid w:val="006E72C5"/>
    <w:rsid w:val="006E7DAB"/>
    <w:rsid w:val="006F1C06"/>
    <w:rsid w:val="006F2C41"/>
    <w:rsid w:val="006F3032"/>
    <w:rsid w:val="006F5825"/>
    <w:rsid w:val="00701568"/>
    <w:rsid w:val="00701569"/>
    <w:rsid w:val="007039FE"/>
    <w:rsid w:val="00703DDD"/>
    <w:rsid w:val="0070532E"/>
    <w:rsid w:val="00706ABC"/>
    <w:rsid w:val="0071098C"/>
    <w:rsid w:val="00710B29"/>
    <w:rsid w:val="00711C8E"/>
    <w:rsid w:val="00712EE4"/>
    <w:rsid w:val="00713C5C"/>
    <w:rsid w:val="00714DDD"/>
    <w:rsid w:val="00715A97"/>
    <w:rsid w:val="00715FC1"/>
    <w:rsid w:val="00716C3B"/>
    <w:rsid w:val="007176D0"/>
    <w:rsid w:val="00721496"/>
    <w:rsid w:val="0072150D"/>
    <w:rsid w:val="00721E56"/>
    <w:rsid w:val="0072253E"/>
    <w:rsid w:val="0072542E"/>
    <w:rsid w:val="007254B1"/>
    <w:rsid w:val="007264CF"/>
    <w:rsid w:val="007267A9"/>
    <w:rsid w:val="00726ABD"/>
    <w:rsid w:val="00726F58"/>
    <w:rsid w:val="00727399"/>
    <w:rsid w:val="00727D84"/>
    <w:rsid w:val="00730706"/>
    <w:rsid w:val="007319F5"/>
    <w:rsid w:val="00731EA5"/>
    <w:rsid w:val="00732505"/>
    <w:rsid w:val="00732987"/>
    <w:rsid w:val="0073409F"/>
    <w:rsid w:val="007362D2"/>
    <w:rsid w:val="00737279"/>
    <w:rsid w:val="00737B8F"/>
    <w:rsid w:val="00740573"/>
    <w:rsid w:val="0074132A"/>
    <w:rsid w:val="00741887"/>
    <w:rsid w:val="00742DB5"/>
    <w:rsid w:val="0074533D"/>
    <w:rsid w:val="00747013"/>
    <w:rsid w:val="00747243"/>
    <w:rsid w:val="00747ED2"/>
    <w:rsid w:val="00747EE2"/>
    <w:rsid w:val="00747FE2"/>
    <w:rsid w:val="007516CD"/>
    <w:rsid w:val="00751AA2"/>
    <w:rsid w:val="00751D35"/>
    <w:rsid w:val="00751DDB"/>
    <w:rsid w:val="0075215A"/>
    <w:rsid w:val="007526A7"/>
    <w:rsid w:val="00752FCB"/>
    <w:rsid w:val="00753F88"/>
    <w:rsid w:val="00754003"/>
    <w:rsid w:val="0075480C"/>
    <w:rsid w:val="00754C99"/>
    <w:rsid w:val="00755D82"/>
    <w:rsid w:val="007565B7"/>
    <w:rsid w:val="007568F7"/>
    <w:rsid w:val="0075792C"/>
    <w:rsid w:val="00757E7B"/>
    <w:rsid w:val="00763BFD"/>
    <w:rsid w:val="007641E0"/>
    <w:rsid w:val="00766613"/>
    <w:rsid w:val="00766705"/>
    <w:rsid w:val="00770577"/>
    <w:rsid w:val="00770942"/>
    <w:rsid w:val="0077508B"/>
    <w:rsid w:val="00775508"/>
    <w:rsid w:val="00780B06"/>
    <w:rsid w:val="00780C0D"/>
    <w:rsid w:val="0078185F"/>
    <w:rsid w:val="0078334A"/>
    <w:rsid w:val="00784D43"/>
    <w:rsid w:val="00784E4A"/>
    <w:rsid w:val="0078503E"/>
    <w:rsid w:val="00786324"/>
    <w:rsid w:val="0078633D"/>
    <w:rsid w:val="00786DCC"/>
    <w:rsid w:val="00787D95"/>
    <w:rsid w:val="00790862"/>
    <w:rsid w:val="0079168B"/>
    <w:rsid w:val="0079228D"/>
    <w:rsid w:val="00792612"/>
    <w:rsid w:val="00792FBA"/>
    <w:rsid w:val="00793043"/>
    <w:rsid w:val="00793715"/>
    <w:rsid w:val="0079420E"/>
    <w:rsid w:val="00794D47"/>
    <w:rsid w:val="00795635"/>
    <w:rsid w:val="007958F8"/>
    <w:rsid w:val="00797A36"/>
    <w:rsid w:val="007A0675"/>
    <w:rsid w:val="007A0E12"/>
    <w:rsid w:val="007A3167"/>
    <w:rsid w:val="007A32C0"/>
    <w:rsid w:val="007A32ED"/>
    <w:rsid w:val="007A459B"/>
    <w:rsid w:val="007A4724"/>
    <w:rsid w:val="007A4915"/>
    <w:rsid w:val="007A518B"/>
    <w:rsid w:val="007A7330"/>
    <w:rsid w:val="007A7683"/>
    <w:rsid w:val="007B0C0D"/>
    <w:rsid w:val="007B3EA8"/>
    <w:rsid w:val="007B5279"/>
    <w:rsid w:val="007B58BE"/>
    <w:rsid w:val="007B5BE0"/>
    <w:rsid w:val="007B5E4A"/>
    <w:rsid w:val="007B6D0B"/>
    <w:rsid w:val="007B6E60"/>
    <w:rsid w:val="007B7484"/>
    <w:rsid w:val="007C0B6F"/>
    <w:rsid w:val="007C1588"/>
    <w:rsid w:val="007C1A42"/>
    <w:rsid w:val="007C26D5"/>
    <w:rsid w:val="007C45C6"/>
    <w:rsid w:val="007C477E"/>
    <w:rsid w:val="007C4B7D"/>
    <w:rsid w:val="007C61E7"/>
    <w:rsid w:val="007C61EF"/>
    <w:rsid w:val="007C64CB"/>
    <w:rsid w:val="007C6D88"/>
    <w:rsid w:val="007D1BA8"/>
    <w:rsid w:val="007D212E"/>
    <w:rsid w:val="007D43EF"/>
    <w:rsid w:val="007D50E2"/>
    <w:rsid w:val="007D6155"/>
    <w:rsid w:val="007D6EC9"/>
    <w:rsid w:val="007D7DF1"/>
    <w:rsid w:val="007E08D5"/>
    <w:rsid w:val="007E1879"/>
    <w:rsid w:val="007E1C62"/>
    <w:rsid w:val="007E1ECC"/>
    <w:rsid w:val="007E2131"/>
    <w:rsid w:val="007E2A74"/>
    <w:rsid w:val="007E2DE3"/>
    <w:rsid w:val="007E33A0"/>
    <w:rsid w:val="007E5EC8"/>
    <w:rsid w:val="007E7DAF"/>
    <w:rsid w:val="007F0705"/>
    <w:rsid w:val="007F1264"/>
    <w:rsid w:val="007F15ED"/>
    <w:rsid w:val="007F1877"/>
    <w:rsid w:val="007F1BD6"/>
    <w:rsid w:val="007F24FE"/>
    <w:rsid w:val="007F33D2"/>
    <w:rsid w:val="007F58B5"/>
    <w:rsid w:val="007F5CE2"/>
    <w:rsid w:val="007F64F7"/>
    <w:rsid w:val="007F6657"/>
    <w:rsid w:val="007F759B"/>
    <w:rsid w:val="00800002"/>
    <w:rsid w:val="00800A0D"/>
    <w:rsid w:val="00801153"/>
    <w:rsid w:val="00801E05"/>
    <w:rsid w:val="008021E5"/>
    <w:rsid w:val="00802492"/>
    <w:rsid w:val="00802631"/>
    <w:rsid w:val="00802825"/>
    <w:rsid w:val="00803296"/>
    <w:rsid w:val="0080354B"/>
    <w:rsid w:val="00803769"/>
    <w:rsid w:val="00804A0B"/>
    <w:rsid w:val="00804E02"/>
    <w:rsid w:val="00805567"/>
    <w:rsid w:val="008059DC"/>
    <w:rsid w:val="00806597"/>
    <w:rsid w:val="00807D07"/>
    <w:rsid w:val="00807D1B"/>
    <w:rsid w:val="008106B3"/>
    <w:rsid w:val="00810B39"/>
    <w:rsid w:val="00810DBD"/>
    <w:rsid w:val="00811C4C"/>
    <w:rsid w:val="00811F4D"/>
    <w:rsid w:val="00812576"/>
    <w:rsid w:val="0081310C"/>
    <w:rsid w:val="00814549"/>
    <w:rsid w:val="00815E85"/>
    <w:rsid w:val="0081605F"/>
    <w:rsid w:val="008200EB"/>
    <w:rsid w:val="008218F3"/>
    <w:rsid w:val="00823895"/>
    <w:rsid w:val="008238FC"/>
    <w:rsid w:val="00824332"/>
    <w:rsid w:val="00824668"/>
    <w:rsid w:val="00824ABF"/>
    <w:rsid w:val="008256BB"/>
    <w:rsid w:val="0082582A"/>
    <w:rsid w:val="00825C4F"/>
    <w:rsid w:val="0082649F"/>
    <w:rsid w:val="00826E72"/>
    <w:rsid w:val="00827225"/>
    <w:rsid w:val="008306DB"/>
    <w:rsid w:val="008306DE"/>
    <w:rsid w:val="00831471"/>
    <w:rsid w:val="00831BFF"/>
    <w:rsid w:val="00832336"/>
    <w:rsid w:val="008326CD"/>
    <w:rsid w:val="00832A10"/>
    <w:rsid w:val="0083343F"/>
    <w:rsid w:val="00833531"/>
    <w:rsid w:val="00833787"/>
    <w:rsid w:val="00833DC6"/>
    <w:rsid w:val="00834980"/>
    <w:rsid w:val="00835B63"/>
    <w:rsid w:val="008407E5"/>
    <w:rsid w:val="00840C3F"/>
    <w:rsid w:val="008413AB"/>
    <w:rsid w:val="00841495"/>
    <w:rsid w:val="00841FC4"/>
    <w:rsid w:val="008422EE"/>
    <w:rsid w:val="00843036"/>
    <w:rsid w:val="00843B24"/>
    <w:rsid w:val="008443B4"/>
    <w:rsid w:val="00844D5D"/>
    <w:rsid w:val="00844E26"/>
    <w:rsid w:val="0084787C"/>
    <w:rsid w:val="00850051"/>
    <w:rsid w:val="00851394"/>
    <w:rsid w:val="008533A9"/>
    <w:rsid w:val="00855E13"/>
    <w:rsid w:val="00856963"/>
    <w:rsid w:val="00857150"/>
    <w:rsid w:val="00857B9D"/>
    <w:rsid w:val="008607F8"/>
    <w:rsid w:val="0086223B"/>
    <w:rsid w:val="00862314"/>
    <w:rsid w:val="00862C6F"/>
    <w:rsid w:val="00863663"/>
    <w:rsid w:val="00864030"/>
    <w:rsid w:val="00865C04"/>
    <w:rsid w:val="0086651B"/>
    <w:rsid w:val="0086755B"/>
    <w:rsid w:val="008678EF"/>
    <w:rsid w:val="008679EC"/>
    <w:rsid w:val="00871883"/>
    <w:rsid w:val="00872DB4"/>
    <w:rsid w:val="00874733"/>
    <w:rsid w:val="008747A2"/>
    <w:rsid w:val="00875C6A"/>
    <w:rsid w:val="00876FDB"/>
    <w:rsid w:val="0087797B"/>
    <w:rsid w:val="00880CBC"/>
    <w:rsid w:val="00880F81"/>
    <w:rsid w:val="008810C8"/>
    <w:rsid w:val="008837F6"/>
    <w:rsid w:val="00883921"/>
    <w:rsid w:val="00884117"/>
    <w:rsid w:val="008843AC"/>
    <w:rsid w:val="00884667"/>
    <w:rsid w:val="0088496E"/>
    <w:rsid w:val="008860F3"/>
    <w:rsid w:val="00887AFC"/>
    <w:rsid w:val="00891417"/>
    <w:rsid w:val="008924D6"/>
    <w:rsid w:val="00893349"/>
    <w:rsid w:val="0089353F"/>
    <w:rsid w:val="00893D32"/>
    <w:rsid w:val="008946A6"/>
    <w:rsid w:val="008958B3"/>
    <w:rsid w:val="0089771F"/>
    <w:rsid w:val="00897C12"/>
    <w:rsid w:val="00897E36"/>
    <w:rsid w:val="00897EB7"/>
    <w:rsid w:val="008A1D96"/>
    <w:rsid w:val="008A1FC5"/>
    <w:rsid w:val="008A2596"/>
    <w:rsid w:val="008A259E"/>
    <w:rsid w:val="008A2A33"/>
    <w:rsid w:val="008A2B40"/>
    <w:rsid w:val="008A3980"/>
    <w:rsid w:val="008A55CD"/>
    <w:rsid w:val="008A5C91"/>
    <w:rsid w:val="008A64F5"/>
    <w:rsid w:val="008A6C39"/>
    <w:rsid w:val="008A70D3"/>
    <w:rsid w:val="008A7F13"/>
    <w:rsid w:val="008B0086"/>
    <w:rsid w:val="008B0195"/>
    <w:rsid w:val="008B0BDE"/>
    <w:rsid w:val="008B19B6"/>
    <w:rsid w:val="008B287C"/>
    <w:rsid w:val="008B3F59"/>
    <w:rsid w:val="008B445A"/>
    <w:rsid w:val="008B47B8"/>
    <w:rsid w:val="008B4976"/>
    <w:rsid w:val="008B5460"/>
    <w:rsid w:val="008B6EB2"/>
    <w:rsid w:val="008B7AC4"/>
    <w:rsid w:val="008C05EB"/>
    <w:rsid w:val="008C15B5"/>
    <w:rsid w:val="008C1AA3"/>
    <w:rsid w:val="008C1CBA"/>
    <w:rsid w:val="008C1F97"/>
    <w:rsid w:val="008C2C59"/>
    <w:rsid w:val="008C3409"/>
    <w:rsid w:val="008C3A5C"/>
    <w:rsid w:val="008C49AD"/>
    <w:rsid w:val="008C4BF0"/>
    <w:rsid w:val="008C5C48"/>
    <w:rsid w:val="008C5EAD"/>
    <w:rsid w:val="008C63EF"/>
    <w:rsid w:val="008C780C"/>
    <w:rsid w:val="008C7CF4"/>
    <w:rsid w:val="008C7ECB"/>
    <w:rsid w:val="008D09CF"/>
    <w:rsid w:val="008D0BC9"/>
    <w:rsid w:val="008D0BD9"/>
    <w:rsid w:val="008D12C5"/>
    <w:rsid w:val="008D2092"/>
    <w:rsid w:val="008D245D"/>
    <w:rsid w:val="008D2E02"/>
    <w:rsid w:val="008D3229"/>
    <w:rsid w:val="008D3776"/>
    <w:rsid w:val="008D37A3"/>
    <w:rsid w:val="008D63F3"/>
    <w:rsid w:val="008D693F"/>
    <w:rsid w:val="008D7725"/>
    <w:rsid w:val="008D7B71"/>
    <w:rsid w:val="008E031D"/>
    <w:rsid w:val="008E117D"/>
    <w:rsid w:val="008E3339"/>
    <w:rsid w:val="008E361B"/>
    <w:rsid w:val="008E3C05"/>
    <w:rsid w:val="008E4BD1"/>
    <w:rsid w:val="008E6279"/>
    <w:rsid w:val="008E65A7"/>
    <w:rsid w:val="008F09C9"/>
    <w:rsid w:val="008F0BC0"/>
    <w:rsid w:val="008F35E6"/>
    <w:rsid w:val="008F4725"/>
    <w:rsid w:val="008F50E5"/>
    <w:rsid w:val="008F517F"/>
    <w:rsid w:val="008F6716"/>
    <w:rsid w:val="008F69D6"/>
    <w:rsid w:val="008F73A2"/>
    <w:rsid w:val="009004D0"/>
    <w:rsid w:val="0090062B"/>
    <w:rsid w:val="00901C2B"/>
    <w:rsid w:val="00901E4C"/>
    <w:rsid w:val="00902358"/>
    <w:rsid w:val="00902A7B"/>
    <w:rsid w:val="00906A18"/>
    <w:rsid w:val="00907764"/>
    <w:rsid w:val="00907BD6"/>
    <w:rsid w:val="00907D94"/>
    <w:rsid w:val="00907E90"/>
    <w:rsid w:val="009107EE"/>
    <w:rsid w:val="00911381"/>
    <w:rsid w:val="00912EF3"/>
    <w:rsid w:val="0091460A"/>
    <w:rsid w:val="00914E4A"/>
    <w:rsid w:val="00915DE4"/>
    <w:rsid w:val="009168FC"/>
    <w:rsid w:val="00920449"/>
    <w:rsid w:val="009216C5"/>
    <w:rsid w:val="0092224F"/>
    <w:rsid w:val="00923BC3"/>
    <w:rsid w:val="00924DD9"/>
    <w:rsid w:val="00924EA8"/>
    <w:rsid w:val="0092619A"/>
    <w:rsid w:val="009265C7"/>
    <w:rsid w:val="00926ECB"/>
    <w:rsid w:val="00927FC3"/>
    <w:rsid w:val="009302B6"/>
    <w:rsid w:val="00930613"/>
    <w:rsid w:val="00931492"/>
    <w:rsid w:val="0093346E"/>
    <w:rsid w:val="009350DC"/>
    <w:rsid w:val="00937203"/>
    <w:rsid w:val="009373DC"/>
    <w:rsid w:val="0093750D"/>
    <w:rsid w:val="0094030C"/>
    <w:rsid w:val="00941382"/>
    <w:rsid w:val="00941775"/>
    <w:rsid w:val="00941B84"/>
    <w:rsid w:val="00941C26"/>
    <w:rsid w:val="00941D96"/>
    <w:rsid w:val="0094288F"/>
    <w:rsid w:val="009454A2"/>
    <w:rsid w:val="0094598F"/>
    <w:rsid w:val="00945CBC"/>
    <w:rsid w:val="00946F08"/>
    <w:rsid w:val="0094704C"/>
    <w:rsid w:val="009473DC"/>
    <w:rsid w:val="00947C32"/>
    <w:rsid w:val="009522E2"/>
    <w:rsid w:val="0095289B"/>
    <w:rsid w:val="009539AE"/>
    <w:rsid w:val="0095509B"/>
    <w:rsid w:val="0095577E"/>
    <w:rsid w:val="00955C54"/>
    <w:rsid w:val="00956639"/>
    <w:rsid w:val="00956A5C"/>
    <w:rsid w:val="00960D4C"/>
    <w:rsid w:val="00960FCE"/>
    <w:rsid w:val="00961954"/>
    <w:rsid w:val="0096287F"/>
    <w:rsid w:val="00962C07"/>
    <w:rsid w:val="009634DD"/>
    <w:rsid w:val="00963B7F"/>
    <w:rsid w:val="009647FD"/>
    <w:rsid w:val="00966588"/>
    <w:rsid w:val="00966F0A"/>
    <w:rsid w:val="00970AD9"/>
    <w:rsid w:val="00972C2B"/>
    <w:rsid w:val="009735DE"/>
    <w:rsid w:val="00975A58"/>
    <w:rsid w:val="00975DEF"/>
    <w:rsid w:val="0097657B"/>
    <w:rsid w:val="00977C11"/>
    <w:rsid w:val="009806E6"/>
    <w:rsid w:val="00981696"/>
    <w:rsid w:val="00981DDF"/>
    <w:rsid w:val="00982242"/>
    <w:rsid w:val="009824E9"/>
    <w:rsid w:val="0098480B"/>
    <w:rsid w:val="0098560F"/>
    <w:rsid w:val="0098589D"/>
    <w:rsid w:val="00986E4D"/>
    <w:rsid w:val="00986F10"/>
    <w:rsid w:val="009872B3"/>
    <w:rsid w:val="00987CB7"/>
    <w:rsid w:val="00987FA9"/>
    <w:rsid w:val="00990DE6"/>
    <w:rsid w:val="0099105A"/>
    <w:rsid w:val="0099138D"/>
    <w:rsid w:val="009914B6"/>
    <w:rsid w:val="0099409A"/>
    <w:rsid w:val="0099576B"/>
    <w:rsid w:val="00995E8D"/>
    <w:rsid w:val="00997B94"/>
    <w:rsid w:val="00997CFF"/>
    <w:rsid w:val="00997F16"/>
    <w:rsid w:val="009A0963"/>
    <w:rsid w:val="009A385A"/>
    <w:rsid w:val="009A43EF"/>
    <w:rsid w:val="009A474E"/>
    <w:rsid w:val="009A6030"/>
    <w:rsid w:val="009A6376"/>
    <w:rsid w:val="009A6604"/>
    <w:rsid w:val="009A7E9B"/>
    <w:rsid w:val="009B0938"/>
    <w:rsid w:val="009B0F31"/>
    <w:rsid w:val="009B2081"/>
    <w:rsid w:val="009B208B"/>
    <w:rsid w:val="009B339F"/>
    <w:rsid w:val="009B43AF"/>
    <w:rsid w:val="009B5670"/>
    <w:rsid w:val="009B571E"/>
    <w:rsid w:val="009B691E"/>
    <w:rsid w:val="009B7234"/>
    <w:rsid w:val="009C0921"/>
    <w:rsid w:val="009C188D"/>
    <w:rsid w:val="009C2667"/>
    <w:rsid w:val="009C3DE3"/>
    <w:rsid w:val="009C4522"/>
    <w:rsid w:val="009C4ADC"/>
    <w:rsid w:val="009C66B5"/>
    <w:rsid w:val="009C6D89"/>
    <w:rsid w:val="009C7F77"/>
    <w:rsid w:val="009D065B"/>
    <w:rsid w:val="009D06DD"/>
    <w:rsid w:val="009D28CD"/>
    <w:rsid w:val="009D3CBF"/>
    <w:rsid w:val="009D3CF2"/>
    <w:rsid w:val="009D5325"/>
    <w:rsid w:val="009D5A1D"/>
    <w:rsid w:val="009E1049"/>
    <w:rsid w:val="009E1873"/>
    <w:rsid w:val="009E2619"/>
    <w:rsid w:val="009E451A"/>
    <w:rsid w:val="009E461F"/>
    <w:rsid w:val="009E46BF"/>
    <w:rsid w:val="009E56A2"/>
    <w:rsid w:val="009E56FA"/>
    <w:rsid w:val="009E66E4"/>
    <w:rsid w:val="009E6E9B"/>
    <w:rsid w:val="009E7C3B"/>
    <w:rsid w:val="009F033F"/>
    <w:rsid w:val="009F0472"/>
    <w:rsid w:val="009F048B"/>
    <w:rsid w:val="009F0593"/>
    <w:rsid w:val="009F1727"/>
    <w:rsid w:val="009F3816"/>
    <w:rsid w:val="009F5162"/>
    <w:rsid w:val="009F569B"/>
    <w:rsid w:val="009F5D82"/>
    <w:rsid w:val="009F5F4B"/>
    <w:rsid w:val="009F5FA8"/>
    <w:rsid w:val="009F62EF"/>
    <w:rsid w:val="009F67BA"/>
    <w:rsid w:val="009F77B6"/>
    <w:rsid w:val="00A00380"/>
    <w:rsid w:val="00A0178D"/>
    <w:rsid w:val="00A017E7"/>
    <w:rsid w:val="00A01B0D"/>
    <w:rsid w:val="00A023CA"/>
    <w:rsid w:val="00A025DA"/>
    <w:rsid w:val="00A031BF"/>
    <w:rsid w:val="00A034C2"/>
    <w:rsid w:val="00A0518B"/>
    <w:rsid w:val="00A05FE9"/>
    <w:rsid w:val="00A068E9"/>
    <w:rsid w:val="00A06CAF"/>
    <w:rsid w:val="00A078DE"/>
    <w:rsid w:val="00A1131C"/>
    <w:rsid w:val="00A11AAE"/>
    <w:rsid w:val="00A12425"/>
    <w:rsid w:val="00A1264B"/>
    <w:rsid w:val="00A127CD"/>
    <w:rsid w:val="00A12832"/>
    <w:rsid w:val="00A12958"/>
    <w:rsid w:val="00A13924"/>
    <w:rsid w:val="00A13995"/>
    <w:rsid w:val="00A15978"/>
    <w:rsid w:val="00A15F40"/>
    <w:rsid w:val="00A162D1"/>
    <w:rsid w:val="00A2015C"/>
    <w:rsid w:val="00A2031A"/>
    <w:rsid w:val="00A20790"/>
    <w:rsid w:val="00A214CB"/>
    <w:rsid w:val="00A227B6"/>
    <w:rsid w:val="00A23159"/>
    <w:rsid w:val="00A23518"/>
    <w:rsid w:val="00A2451B"/>
    <w:rsid w:val="00A26BF1"/>
    <w:rsid w:val="00A27416"/>
    <w:rsid w:val="00A304B9"/>
    <w:rsid w:val="00A312F7"/>
    <w:rsid w:val="00A32F14"/>
    <w:rsid w:val="00A33ABB"/>
    <w:rsid w:val="00A34FA8"/>
    <w:rsid w:val="00A35940"/>
    <w:rsid w:val="00A35E1C"/>
    <w:rsid w:val="00A37009"/>
    <w:rsid w:val="00A370B5"/>
    <w:rsid w:val="00A3796C"/>
    <w:rsid w:val="00A413FD"/>
    <w:rsid w:val="00A424A8"/>
    <w:rsid w:val="00A43604"/>
    <w:rsid w:val="00A446AB"/>
    <w:rsid w:val="00A4480E"/>
    <w:rsid w:val="00A448D8"/>
    <w:rsid w:val="00A456CE"/>
    <w:rsid w:val="00A4617E"/>
    <w:rsid w:val="00A463FD"/>
    <w:rsid w:val="00A46F92"/>
    <w:rsid w:val="00A4760A"/>
    <w:rsid w:val="00A500AD"/>
    <w:rsid w:val="00A51E9F"/>
    <w:rsid w:val="00A54216"/>
    <w:rsid w:val="00A55092"/>
    <w:rsid w:val="00A55AC2"/>
    <w:rsid w:val="00A56B08"/>
    <w:rsid w:val="00A56F09"/>
    <w:rsid w:val="00A57111"/>
    <w:rsid w:val="00A57754"/>
    <w:rsid w:val="00A57A38"/>
    <w:rsid w:val="00A61911"/>
    <w:rsid w:val="00A6192C"/>
    <w:rsid w:val="00A61BB6"/>
    <w:rsid w:val="00A63E9E"/>
    <w:rsid w:val="00A64F88"/>
    <w:rsid w:val="00A65269"/>
    <w:rsid w:val="00A65F35"/>
    <w:rsid w:val="00A660DA"/>
    <w:rsid w:val="00A67160"/>
    <w:rsid w:val="00A67AB3"/>
    <w:rsid w:val="00A701FC"/>
    <w:rsid w:val="00A704CD"/>
    <w:rsid w:val="00A70A74"/>
    <w:rsid w:val="00A71667"/>
    <w:rsid w:val="00A71ACF"/>
    <w:rsid w:val="00A71F6D"/>
    <w:rsid w:val="00A726B1"/>
    <w:rsid w:val="00A74146"/>
    <w:rsid w:val="00A749B6"/>
    <w:rsid w:val="00A75582"/>
    <w:rsid w:val="00A76720"/>
    <w:rsid w:val="00A76871"/>
    <w:rsid w:val="00A76A5E"/>
    <w:rsid w:val="00A76E5C"/>
    <w:rsid w:val="00A77959"/>
    <w:rsid w:val="00A8031A"/>
    <w:rsid w:val="00A8214F"/>
    <w:rsid w:val="00A82184"/>
    <w:rsid w:val="00A83883"/>
    <w:rsid w:val="00A84FE0"/>
    <w:rsid w:val="00A85690"/>
    <w:rsid w:val="00A86224"/>
    <w:rsid w:val="00A869C7"/>
    <w:rsid w:val="00A87385"/>
    <w:rsid w:val="00A9039F"/>
    <w:rsid w:val="00A9111E"/>
    <w:rsid w:val="00A92120"/>
    <w:rsid w:val="00A933BD"/>
    <w:rsid w:val="00A93E0F"/>
    <w:rsid w:val="00A958FD"/>
    <w:rsid w:val="00A9677F"/>
    <w:rsid w:val="00A96C58"/>
    <w:rsid w:val="00A97C3E"/>
    <w:rsid w:val="00AA016A"/>
    <w:rsid w:val="00AA0DF7"/>
    <w:rsid w:val="00AA11E3"/>
    <w:rsid w:val="00AA1573"/>
    <w:rsid w:val="00AA1E28"/>
    <w:rsid w:val="00AA3178"/>
    <w:rsid w:val="00AA3D44"/>
    <w:rsid w:val="00AA4751"/>
    <w:rsid w:val="00AA478D"/>
    <w:rsid w:val="00AB0871"/>
    <w:rsid w:val="00AB19BE"/>
    <w:rsid w:val="00AB1B99"/>
    <w:rsid w:val="00AB2678"/>
    <w:rsid w:val="00AB2BD3"/>
    <w:rsid w:val="00AB3421"/>
    <w:rsid w:val="00AB5F95"/>
    <w:rsid w:val="00AB6E22"/>
    <w:rsid w:val="00AC0409"/>
    <w:rsid w:val="00AC0877"/>
    <w:rsid w:val="00AC0E2C"/>
    <w:rsid w:val="00AC19E6"/>
    <w:rsid w:val="00AC1EC7"/>
    <w:rsid w:val="00AC2071"/>
    <w:rsid w:val="00AC5105"/>
    <w:rsid w:val="00AC66A3"/>
    <w:rsid w:val="00AC6A90"/>
    <w:rsid w:val="00AC72E8"/>
    <w:rsid w:val="00AC753C"/>
    <w:rsid w:val="00AD0240"/>
    <w:rsid w:val="00AD0EB8"/>
    <w:rsid w:val="00AD2228"/>
    <w:rsid w:val="00AD2C19"/>
    <w:rsid w:val="00AD54FC"/>
    <w:rsid w:val="00AD6634"/>
    <w:rsid w:val="00AE226F"/>
    <w:rsid w:val="00AE24CE"/>
    <w:rsid w:val="00AE252D"/>
    <w:rsid w:val="00AE363E"/>
    <w:rsid w:val="00AE374F"/>
    <w:rsid w:val="00AE4C95"/>
    <w:rsid w:val="00AE5694"/>
    <w:rsid w:val="00AE5D11"/>
    <w:rsid w:val="00AE5EF0"/>
    <w:rsid w:val="00AE667F"/>
    <w:rsid w:val="00AE6DDB"/>
    <w:rsid w:val="00AE751F"/>
    <w:rsid w:val="00AE7744"/>
    <w:rsid w:val="00AF14AD"/>
    <w:rsid w:val="00AF1D94"/>
    <w:rsid w:val="00AF267E"/>
    <w:rsid w:val="00AF3393"/>
    <w:rsid w:val="00AF3C17"/>
    <w:rsid w:val="00AF3EB2"/>
    <w:rsid w:val="00AF4A38"/>
    <w:rsid w:val="00AF554D"/>
    <w:rsid w:val="00AF5B4B"/>
    <w:rsid w:val="00AF7ABF"/>
    <w:rsid w:val="00B008C2"/>
    <w:rsid w:val="00B01236"/>
    <w:rsid w:val="00B01ED7"/>
    <w:rsid w:val="00B037A3"/>
    <w:rsid w:val="00B0396F"/>
    <w:rsid w:val="00B04173"/>
    <w:rsid w:val="00B058BD"/>
    <w:rsid w:val="00B06F62"/>
    <w:rsid w:val="00B07138"/>
    <w:rsid w:val="00B077EE"/>
    <w:rsid w:val="00B10DE6"/>
    <w:rsid w:val="00B113F8"/>
    <w:rsid w:val="00B11FEC"/>
    <w:rsid w:val="00B13F2F"/>
    <w:rsid w:val="00B149F1"/>
    <w:rsid w:val="00B14C58"/>
    <w:rsid w:val="00B15C27"/>
    <w:rsid w:val="00B16DD4"/>
    <w:rsid w:val="00B17855"/>
    <w:rsid w:val="00B208BD"/>
    <w:rsid w:val="00B20B1C"/>
    <w:rsid w:val="00B223FD"/>
    <w:rsid w:val="00B224BF"/>
    <w:rsid w:val="00B227D9"/>
    <w:rsid w:val="00B23D81"/>
    <w:rsid w:val="00B26133"/>
    <w:rsid w:val="00B26764"/>
    <w:rsid w:val="00B2763F"/>
    <w:rsid w:val="00B30CE8"/>
    <w:rsid w:val="00B317D9"/>
    <w:rsid w:val="00B31C25"/>
    <w:rsid w:val="00B31F97"/>
    <w:rsid w:val="00B323DA"/>
    <w:rsid w:val="00B3255B"/>
    <w:rsid w:val="00B33079"/>
    <w:rsid w:val="00B339BF"/>
    <w:rsid w:val="00B33AE6"/>
    <w:rsid w:val="00B3520F"/>
    <w:rsid w:val="00B3563F"/>
    <w:rsid w:val="00B357C6"/>
    <w:rsid w:val="00B35A1F"/>
    <w:rsid w:val="00B3672E"/>
    <w:rsid w:val="00B369B6"/>
    <w:rsid w:val="00B371F9"/>
    <w:rsid w:val="00B37A5E"/>
    <w:rsid w:val="00B37D1A"/>
    <w:rsid w:val="00B4011B"/>
    <w:rsid w:val="00B408DC"/>
    <w:rsid w:val="00B40AE0"/>
    <w:rsid w:val="00B40D74"/>
    <w:rsid w:val="00B42029"/>
    <w:rsid w:val="00B4427E"/>
    <w:rsid w:val="00B444C8"/>
    <w:rsid w:val="00B447D2"/>
    <w:rsid w:val="00B45133"/>
    <w:rsid w:val="00B454E9"/>
    <w:rsid w:val="00B456D9"/>
    <w:rsid w:val="00B4585F"/>
    <w:rsid w:val="00B45C0C"/>
    <w:rsid w:val="00B45EAF"/>
    <w:rsid w:val="00B46EE4"/>
    <w:rsid w:val="00B4738D"/>
    <w:rsid w:val="00B47A4B"/>
    <w:rsid w:val="00B47C0B"/>
    <w:rsid w:val="00B47CF3"/>
    <w:rsid w:val="00B51270"/>
    <w:rsid w:val="00B512A4"/>
    <w:rsid w:val="00B51D43"/>
    <w:rsid w:val="00B520BF"/>
    <w:rsid w:val="00B524A6"/>
    <w:rsid w:val="00B53DBC"/>
    <w:rsid w:val="00B54C31"/>
    <w:rsid w:val="00B55128"/>
    <w:rsid w:val="00B554C4"/>
    <w:rsid w:val="00B55A34"/>
    <w:rsid w:val="00B55B89"/>
    <w:rsid w:val="00B560C3"/>
    <w:rsid w:val="00B56B68"/>
    <w:rsid w:val="00B603F8"/>
    <w:rsid w:val="00B606AF"/>
    <w:rsid w:val="00B610B0"/>
    <w:rsid w:val="00B61B8D"/>
    <w:rsid w:val="00B61F83"/>
    <w:rsid w:val="00B6228C"/>
    <w:rsid w:val="00B62AD4"/>
    <w:rsid w:val="00B62F36"/>
    <w:rsid w:val="00B64062"/>
    <w:rsid w:val="00B643DE"/>
    <w:rsid w:val="00B662BF"/>
    <w:rsid w:val="00B67B83"/>
    <w:rsid w:val="00B67FF7"/>
    <w:rsid w:val="00B700BF"/>
    <w:rsid w:val="00B713F2"/>
    <w:rsid w:val="00B71C47"/>
    <w:rsid w:val="00B71F4B"/>
    <w:rsid w:val="00B72EDE"/>
    <w:rsid w:val="00B734F7"/>
    <w:rsid w:val="00B741EC"/>
    <w:rsid w:val="00B74330"/>
    <w:rsid w:val="00B7443A"/>
    <w:rsid w:val="00B74504"/>
    <w:rsid w:val="00B75A9D"/>
    <w:rsid w:val="00B77846"/>
    <w:rsid w:val="00B77B45"/>
    <w:rsid w:val="00B77E9D"/>
    <w:rsid w:val="00B819BB"/>
    <w:rsid w:val="00B82B01"/>
    <w:rsid w:val="00B83156"/>
    <w:rsid w:val="00B83798"/>
    <w:rsid w:val="00B8497E"/>
    <w:rsid w:val="00B850B8"/>
    <w:rsid w:val="00B852AF"/>
    <w:rsid w:val="00B85A15"/>
    <w:rsid w:val="00B868D1"/>
    <w:rsid w:val="00B873D3"/>
    <w:rsid w:val="00B87711"/>
    <w:rsid w:val="00B87BF6"/>
    <w:rsid w:val="00B90F8E"/>
    <w:rsid w:val="00B918A8"/>
    <w:rsid w:val="00B920EE"/>
    <w:rsid w:val="00B92D7A"/>
    <w:rsid w:val="00B948BF"/>
    <w:rsid w:val="00B95C66"/>
    <w:rsid w:val="00B95D63"/>
    <w:rsid w:val="00B95EC7"/>
    <w:rsid w:val="00B9640D"/>
    <w:rsid w:val="00B9641B"/>
    <w:rsid w:val="00B96454"/>
    <w:rsid w:val="00B96586"/>
    <w:rsid w:val="00B96BC3"/>
    <w:rsid w:val="00B972E4"/>
    <w:rsid w:val="00BA0A03"/>
    <w:rsid w:val="00BA0F7B"/>
    <w:rsid w:val="00BA1293"/>
    <w:rsid w:val="00BA13E2"/>
    <w:rsid w:val="00BA236A"/>
    <w:rsid w:val="00BA2609"/>
    <w:rsid w:val="00BA2A85"/>
    <w:rsid w:val="00BA3701"/>
    <w:rsid w:val="00BA5B7C"/>
    <w:rsid w:val="00BA5BB9"/>
    <w:rsid w:val="00BA6164"/>
    <w:rsid w:val="00BA710A"/>
    <w:rsid w:val="00BB104C"/>
    <w:rsid w:val="00BB1245"/>
    <w:rsid w:val="00BB1728"/>
    <w:rsid w:val="00BB1BD6"/>
    <w:rsid w:val="00BB1CAE"/>
    <w:rsid w:val="00BB3556"/>
    <w:rsid w:val="00BB3DE0"/>
    <w:rsid w:val="00BB3E7C"/>
    <w:rsid w:val="00BB5847"/>
    <w:rsid w:val="00BB747C"/>
    <w:rsid w:val="00BC05D9"/>
    <w:rsid w:val="00BC120A"/>
    <w:rsid w:val="00BC3303"/>
    <w:rsid w:val="00BC341E"/>
    <w:rsid w:val="00BC48DA"/>
    <w:rsid w:val="00BC6517"/>
    <w:rsid w:val="00BD1422"/>
    <w:rsid w:val="00BD1B02"/>
    <w:rsid w:val="00BD229D"/>
    <w:rsid w:val="00BD2B94"/>
    <w:rsid w:val="00BD39B9"/>
    <w:rsid w:val="00BD4136"/>
    <w:rsid w:val="00BD4944"/>
    <w:rsid w:val="00BD54C6"/>
    <w:rsid w:val="00BD630D"/>
    <w:rsid w:val="00BD6F2C"/>
    <w:rsid w:val="00BD7B50"/>
    <w:rsid w:val="00BE014D"/>
    <w:rsid w:val="00BE0843"/>
    <w:rsid w:val="00BE25CA"/>
    <w:rsid w:val="00BE2AA1"/>
    <w:rsid w:val="00BE5FCD"/>
    <w:rsid w:val="00BE6A67"/>
    <w:rsid w:val="00BE790B"/>
    <w:rsid w:val="00BE7E5F"/>
    <w:rsid w:val="00BF0E5F"/>
    <w:rsid w:val="00BF0E96"/>
    <w:rsid w:val="00BF30A8"/>
    <w:rsid w:val="00BF4CE1"/>
    <w:rsid w:val="00BF5A17"/>
    <w:rsid w:val="00C0118D"/>
    <w:rsid w:val="00C012B9"/>
    <w:rsid w:val="00C0305A"/>
    <w:rsid w:val="00C04228"/>
    <w:rsid w:val="00C05890"/>
    <w:rsid w:val="00C060D7"/>
    <w:rsid w:val="00C061A7"/>
    <w:rsid w:val="00C06904"/>
    <w:rsid w:val="00C06DBA"/>
    <w:rsid w:val="00C078F1"/>
    <w:rsid w:val="00C10879"/>
    <w:rsid w:val="00C10E69"/>
    <w:rsid w:val="00C11365"/>
    <w:rsid w:val="00C1236B"/>
    <w:rsid w:val="00C12857"/>
    <w:rsid w:val="00C12D90"/>
    <w:rsid w:val="00C166BE"/>
    <w:rsid w:val="00C22420"/>
    <w:rsid w:val="00C225B7"/>
    <w:rsid w:val="00C23631"/>
    <w:rsid w:val="00C247C9"/>
    <w:rsid w:val="00C2486A"/>
    <w:rsid w:val="00C24B18"/>
    <w:rsid w:val="00C25204"/>
    <w:rsid w:val="00C258F9"/>
    <w:rsid w:val="00C259B3"/>
    <w:rsid w:val="00C26873"/>
    <w:rsid w:val="00C26DB9"/>
    <w:rsid w:val="00C274CC"/>
    <w:rsid w:val="00C27FD1"/>
    <w:rsid w:val="00C30295"/>
    <w:rsid w:val="00C30B4D"/>
    <w:rsid w:val="00C31AEF"/>
    <w:rsid w:val="00C31B3A"/>
    <w:rsid w:val="00C32E84"/>
    <w:rsid w:val="00C3583F"/>
    <w:rsid w:val="00C36197"/>
    <w:rsid w:val="00C3661B"/>
    <w:rsid w:val="00C4009A"/>
    <w:rsid w:val="00C44C6A"/>
    <w:rsid w:val="00C45B7C"/>
    <w:rsid w:val="00C45E36"/>
    <w:rsid w:val="00C46014"/>
    <w:rsid w:val="00C46AFA"/>
    <w:rsid w:val="00C4780F"/>
    <w:rsid w:val="00C47A5A"/>
    <w:rsid w:val="00C50E0C"/>
    <w:rsid w:val="00C51826"/>
    <w:rsid w:val="00C522C4"/>
    <w:rsid w:val="00C524FF"/>
    <w:rsid w:val="00C530D4"/>
    <w:rsid w:val="00C53EC8"/>
    <w:rsid w:val="00C540AB"/>
    <w:rsid w:val="00C554BD"/>
    <w:rsid w:val="00C55983"/>
    <w:rsid w:val="00C57403"/>
    <w:rsid w:val="00C57AB5"/>
    <w:rsid w:val="00C60ACC"/>
    <w:rsid w:val="00C610C9"/>
    <w:rsid w:val="00C61A05"/>
    <w:rsid w:val="00C61FE1"/>
    <w:rsid w:val="00C623D4"/>
    <w:rsid w:val="00C62B53"/>
    <w:rsid w:val="00C637F4"/>
    <w:rsid w:val="00C64002"/>
    <w:rsid w:val="00C64647"/>
    <w:rsid w:val="00C66146"/>
    <w:rsid w:val="00C66370"/>
    <w:rsid w:val="00C67403"/>
    <w:rsid w:val="00C67715"/>
    <w:rsid w:val="00C70569"/>
    <w:rsid w:val="00C7244C"/>
    <w:rsid w:val="00C72838"/>
    <w:rsid w:val="00C72D6D"/>
    <w:rsid w:val="00C72D82"/>
    <w:rsid w:val="00C75A60"/>
    <w:rsid w:val="00C75AF1"/>
    <w:rsid w:val="00C77993"/>
    <w:rsid w:val="00C77A80"/>
    <w:rsid w:val="00C77B6B"/>
    <w:rsid w:val="00C80B75"/>
    <w:rsid w:val="00C81114"/>
    <w:rsid w:val="00C81473"/>
    <w:rsid w:val="00C836A2"/>
    <w:rsid w:val="00C83A8F"/>
    <w:rsid w:val="00C8492C"/>
    <w:rsid w:val="00C87BE0"/>
    <w:rsid w:val="00C90547"/>
    <w:rsid w:val="00C907E7"/>
    <w:rsid w:val="00C909B7"/>
    <w:rsid w:val="00C91073"/>
    <w:rsid w:val="00C9173A"/>
    <w:rsid w:val="00C920F5"/>
    <w:rsid w:val="00C92B63"/>
    <w:rsid w:val="00C93FB7"/>
    <w:rsid w:val="00C94E23"/>
    <w:rsid w:val="00C94E26"/>
    <w:rsid w:val="00C96221"/>
    <w:rsid w:val="00CA13BA"/>
    <w:rsid w:val="00CA17A3"/>
    <w:rsid w:val="00CA183C"/>
    <w:rsid w:val="00CA2C3C"/>
    <w:rsid w:val="00CA4A66"/>
    <w:rsid w:val="00CA55D4"/>
    <w:rsid w:val="00CA5945"/>
    <w:rsid w:val="00CA5EA8"/>
    <w:rsid w:val="00CA5FFE"/>
    <w:rsid w:val="00CA65FA"/>
    <w:rsid w:val="00CA7BA6"/>
    <w:rsid w:val="00CB01E3"/>
    <w:rsid w:val="00CB0722"/>
    <w:rsid w:val="00CB0994"/>
    <w:rsid w:val="00CB0D88"/>
    <w:rsid w:val="00CB127A"/>
    <w:rsid w:val="00CB1941"/>
    <w:rsid w:val="00CB1C08"/>
    <w:rsid w:val="00CB1E60"/>
    <w:rsid w:val="00CB2078"/>
    <w:rsid w:val="00CB51F0"/>
    <w:rsid w:val="00CB5576"/>
    <w:rsid w:val="00CB6276"/>
    <w:rsid w:val="00CC0AFE"/>
    <w:rsid w:val="00CC1093"/>
    <w:rsid w:val="00CC210A"/>
    <w:rsid w:val="00CC2477"/>
    <w:rsid w:val="00CC2EAA"/>
    <w:rsid w:val="00CC3163"/>
    <w:rsid w:val="00CC6165"/>
    <w:rsid w:val="00CC73EE"/>
    <w:rsid w:val="00CD1900"/>
    <w:rsid w:val="00CD24AA"/>
    <w:rsid w:val="00CD2847"/>
    <w:rsid w:val="00CD7E6C"/>
    <w:rsid w:val="00CE03C9"/>
    <w:rsid w:val="00CE0427"/>
    <w:rsid w:val="00CE0988"/>
    <w:rsid w:val="00CE0A03"/>
    <w:rsid w:val="00CE0F61"/>
    <w:rsid w:val="00CE1ACB"/>
    <w:rsid w:val="00CE1AEA"/>
    <w:rsid w:val="00CE2C1D"/>
    <w:rsid w:val="00CE3CCF"/>
    <w:rsid w:val="00CE653A"/>
    <w:rsid w:val="00CE67AA"/>
    <w:rsid w:val="00CF2083"/>
    <w:rsid w:val="00CF334F"/>
    <w:rsid w:val="00CF3C9B"/>
    <w:rsid w:val="00CF3ED9"/>
    <w:rsid w:val="00CF45F3"/>
    <w:rsid w:val="00CF50FD"/>
    <w:rsid w:val="00CF5A57"/>
    <w:rsid w:val="00CF5FD6"/>
    <w:rsid w:val="00CF61B2"/>
    <w:rsid w:val="00CF6F9D"/>
    <w:rsid w:val="00CF7589"/>
    <w:rsid w:val="00D00932"/>
    <w:rsid w:val="00D033F6"/>
    <w:rsid w:val="00D03885"/>
    <w:rsid w:val="00D04BD9"/>
    <w:rsid w:val="00D0761D"/>
    <w:rsid w:val="00D07924"/>
    <w:rsid w:val="00D07EFF"/>
    <w:rsid w:val="00D11720"/>
    <w:rsid w:val="00D117F7"/>
    <w:rsid w:val="00D12232"/>
    <w:rsid w:val="00D13135"/>
    <w:rsid w:val="00D13221"/>
    <w:rsid w:val="00D138FB"/>
    <w:rsid w:val="00D14F8F"/>
    <w:rsid w:val="00D155DE"/>
    <w:rsid w:val="00D15B0E"/>
    <w:rsid w:val="00D15CD6"/>
    <w:rsid w:val="00D16535"/>
    <w:rsid w:val="00D16D98"/>
    <w:rsid w:val="00D17240"/>
    <w:rsid w:val="00D17273"/>
    <w:rsid w:val="00D17D5C"/>
    <w:rsid w:val="00D206AC"/>
    <w:rsid w:val="00D20907"/>
    <w:rsid w:val="00D21EB8"/>
    <w:rsid w:val="00D2226A"/>
    <w:rsid w:val="00D23245"/>
    <w:rsid w:val="00D239E8"/>
    <w:rsid w:val="00D242D9"/>
    <w:rsid w:val="00D2434D"/>
    <w:rsid w:val="00D2508B"/>
    <w:rsid w:val="00D2524B"/>
    <w:rsid w:val="00D2554C"/>
    <w:rsid w:val="00D25ECA"/>
    <w:rsid w:val="00D26888"/>
    <w:rsid w:val="00D27528"/>
    <w:rsid w:val="00D276D3"/>
    <w:rsid w:val="00D27727"/>
    <w:rsid w:val="00D30298"/>
    <w:rsid w:val="00D303C0"/>
    <w:rsid w:val="00D313AD"/>
    <w:rsid w:val="00D31B32"/>
    <w:rsid w:val="00D32636"/>
    <w:rsid w:val="00D32C95"/>
    <w:rsid w:val="00D3345F"/>
    <w:rsid w:val="00D33CAB"/>
    <w:rsid w:val="00D3538F"/>
    <w:rsid w:val="00D35844"/>
    <w:rsid w:val="00D368B1"/>
    <w:rsid w:val="00D378CC"/>
    <w:rsid w:val="00D40667"/>
    <w:rsid w:val="00D40AD7"/>
    <w:rsid w:val="00D41505"/>
    <w:rsid w:val="00D44317"/>
    <w:rsid w:val="00D4489E"/>
    <w:rsid w:val="00D4492B"/>
    <w:rsid w:val="00D44A51"/>
    <w:rsid w:val="00D44DF8"/>
    <w:rsid w:val="00D479E6"/>
    <w:rsid w:val="00D47BF8"/>
    <w:rsid w:val="00D50320"/>
    <w:rsid w:val="00D51404"/>
    <w:rsid w:val="00D516E2"/>
    <w:rsid w:val="00D52671"/>
    <w:rsid w:val="00D5360A"/>
    <w:rsid w:val="00D541A8"/>
    <w:rsid w:val="00D5629E"/>
    <w:rsid w:val="00D56A0B"/>
    <w:rsid w:val="00D571D0"/>
    <w:rsid w:val="00D5725B"/>
    <w:rsid w:val="00D5752A"/>
    <w:rsid w:val="00D606C9"/>
    <w:rsid w:val="00D609EB"/>
    <w:rsid w:val="00D632BF"/>
    <w:rsid w:val="00D63BB8"/>
    <w:rsid w:val="00D64209"/>
    <w:rsid w:val="00D66863"/>
    <w:rsid w:val="00D66AB6"/>
    <w:rsid w:val="00D66EC6"/>
    <w:rsid w:val="00D67D9F"/>
    <w:rsid w:val="00D7168C"/>
    <w:rsid w:val="00D71DC2"/>
    <w:rsid w:val="00D7204B"/>
    <w:rsid w:val="00D72269"/>
    <w:rsid w:val="00D72DAB"/>
    <w:rsid w:val="00D749EE"/>
    <w:rsid w:val="00D74DFC"/>
    <w:rsid w:val="00D76CCC"/>
    <w:rsid w:val="00D82971"/>
    <w:rsid w:val="00D8541A"/>
    <w:rsid w:val="00D869CC"/>
    <w:rsid w:val="00D873F9"/>
    <w:rsid w:val="00D9028F"/>
    <w:rsid w:val="00D902BF"/>
    <w:rsid w:val="00D90968"/>
    <w:rsid w:val="00D91077"/>
    <w:rsid w:val="00D91183"/>
    <w:rsid w:val="00D928FD"/>
    <w:rsid w:val="00D92E93"/>
    <w:rsid w:val="00D931AF"/>
    <w:rsid w:val="00D93F54"/>
    <w:rsid w:val="00D964A5"/>
    <w:rsid w:val="00D96A46"/>
    <w:rsid w:val="00D96B91"/>
    <w:rsid w:val="00DA0711"/>
    <w:rsid w:val="00DA11FD"/>
    <w:rsid w:val="00DA1488"/>
    <w:rsid w:val="00DA2235"/>
    <w:rsid w:val="00DA22D1"/>
    <w:rsid w:val="00DA261B"/>
    <w:rsid w:val="00DA2E20"/>
    <w:rsid w:val="00DA3B5E"/>
    <w:rsid w:val="00DA42FD"/>
    <w:rsid w:val="00DA5210"/>
    <w:rsid w:val="00DA552D"/>
    <w:rsid w:val="00DA570E"/>
    <w:rsid w:val="00DA7300"/>
    <w:rsid w:val="00DB0231"/>
    <w:rsid w:val="00DB1435"/>
    <w:rsid w:val="00DB1667"/>
    <w:rsid w:val="00DB1CBA"/>
    <w:rsid w:val="00DB2322"/>
    <w:rsid w:val="00DB29B4"/>
    <w:rsid w:val="00DB2AC1"/>
    <w:rsid w:val="00DB2E0D"/>
    <w:rsid w:val="00DB2FB0"/>
    <w:rsid w:val="00DB33C0"/>
    <w:rsid w:val="00DB34C5"/>
    <w:rsid w:val="00DB37BD"/>
    <w:rsid w:val="00DB49D9"/>
    <w:rsid w:val="00DB642E"/>
    <w:rsid w:val="00DB66E4"/>
    <w:rsid w:val="00DB709C"/>
    <w:rsid w:val="00DB73F9"/>
    <w:rsid w:val="00DB793A"/>
    <w:rsid w:val="00DB7D79"/>
    <w:rsid w:val="00DC0460"/>
    <w:rsid w:val="00DC0C75"/>
    <w:rsid w:val="00DC2C44"/>
    <w:rsid w:val="00DC3180"/>
    <w:rsid w:val="00DC36DD"/>
    <w:rsid w:val="00DC37A6"/>
    <w:rsid w:val="00DC38D9"/>
    <w:rsid w:val="00DC6AF5"/>
    <w:rsid w:val="00DC7FEC"/>
    <w:rsid w:val="00DD0CB4"/>
    <w:rsid w:val="00DD248C"/>
    <w:rsid w:val="00DD296D"/>
    <w:rsid w:val="00DD29A2"/>
    <w:rsid w:val="00DD29F3"/>
    <w:rsid w:val="00DD4686"/>
    <w:rsid w:val="00DD4EDB"/>
    <w:rsid w:val="00DD506E"/>
    <w:rsid w:val="00DD5272"/>
    <w:rsid w:val="00DD5C7A"/>
    <w:rsid w:val="00DD5FAC"/>
    <w:rsid w:val="00DD5FF0"/>
    <w:rsid w:val="00DD7B73"/>
    <w:rsid w:val="00DD7EBA"/>
    <w:rsid w:val="00DD7FDD"/>
    <w:rsid w:val="00DE1038"/>
    <w:rsid w:val="00DE181A"/>
    <w:rsid w:val="00DE28C0"/>
    <w:rsid w:val="00DE2FD4"/>
    <w:rsid w:val="00DE3284"/>
    <w:rsid w:val="00DE3605"/>
    <w:rsid w:val="00DE3C34"/>
    <w:rsid w:val="00DE550B"/>
    <w:rsid w:val="00DE5709"/>
    <w:rsid w:val="00DE650B"/>
    <w:rsid w:val="00DE7277"/>
    <w:rsid w:val="00DE7BFD"/>
    <w:rsid w:val="00DF135F"/>
    <w:rsid w:val="00DF2D65"/>
    <w:rsid w:val="00DF2E95"/>
    <w:rsid w:val="00DF3A5B"/>
    <w:rsid w:val="00DF431D"/>
    <w:rsid w:val="00DF43A8"/>
    <w:rsid w:val="00DF54A1"/>
    <w:rsid w:val="00DF72A7"/>
    <w:rsid w:val="00E0160C"/>
    <w:rsid w:val="00E02ACB"/>
    <w:rsid w:val="00E02CD3"/>
    <w:rsid w:val="00E03139"/>
    <w:rsid w:val="00E034D8"/>
    <w:rsid w:val="00E03C56"/>
    <w:rsid w:val="00E03DD2"/>
    <w:rsid w:val="00E03ED0"/>
    <w:rsid w:val="00E05C84"/>
    <w:rsid w:val="00E07CBE"/>
    <w:rsid w:val="00E11EDE"/>
    <w:rsid w:val="00E13EBC"/>
    <w:rsid w:val="00E14689"/>
    <w:rsid w:val="00E14D65"/>
    <w:rsid w:val="00E154D9"/>
    <w:rsid w:val="00E15CA7"/>
    <w:rsid w:val="00E1648C"/>
    <w:rsid w:val="00E1716D"/>
    <w:rsid w:val="00E17513"/>
    <w:rsid w:val="00E20A2E"/>
    <w:rsid w:val="00E213C2"/>
    <w:rsid w:val="00E22FE5"/>
    <w:rsid w:val="00E232FB"/>
    <w:rsid w:val="00E23AE4"/>
    <w:rsid w:val="00E24ED8"/>
    <w:rsid w:val="00E24FFA"/>
    <w:rsid w:val="00E25A67"/>
    <w:rsid w:val="00E25F0F"/>
    <w:rsid w:val="00E26516"/>
    <w:rsid w:val="00E26558"/>
    <w:rsid w:val="00E26BF3"/>
    <w:rsid w:val="00E276E4"/>
    <w:rsid w:val="00E27E34"/>
    <w:rsid w:val="00E302FE"/>
    <w:rsid w:val="00E30CB9"/>
    <w:rsid w:val="00E3151D"/>
    <w:rsid w:val="00E3161F"/>
    <w:rsid w:val="00E33AC0"/>
    <w:rsid w:val="00E33D12"/>
    <w:rsid w:val="00E348A9"/>
    <w:rsid w:val="00E366C7"/>
    <w:rsid w:val="00E36931"/>
    <w:rsid w:val="00E37BC3"/>
    <w:rsid w:val="00E37DEB"/>
    <w:rsid w:val="00E37E12"/>
    <w:rsid w:val="00E40D38"/>
    <w:rsid w:val="00E4259F"/>
    <w:rsid w:val="00E43347"/>
    <w:rsid w:val="00E44978"/>
    <w:rsid w:val="00E44CB3"/>
    <w:rsid w:val="00E452F9"/>
    <w:rsid w:val="00E45FA7"/>
    <w:rsid w:val="00E47A5E"/>
    <w:rsid w:val="00E47C17"/>
    <w:rsid w:val="00E50377"/>
    <w:rsid w:val="00E5050E"/>
    <w:rsid w:val="00E50FC1"/>
    <w:rsid w:val="00E51445"/>
    <w:rsid w:val="00E544B0"/>
    <w:rsid w:val="00E54BD3"/>
    <w:rsid w:val="00E54C65"/>
    <w:rsid w:val="00E557FE"/>
    <w:rsid w:val="00E55CA7"/>
    <w:rsid w:val="00E56BEF"/>
    <w:rsid w:val="00E56D21"/>
    <w:rsid w:val="00E578F4"/>
    <w:rsid w:val="00E57ACB"/>
    <w:rsid w:val="00E57B31"/>
    <w:rsid w:val="00E6242B"/>
    <w:rsid w:val="00E62542"/>
    <w:rsid w:val="00E62775"/>
    <w:rsid w:val="00E62FEE"/>
    <w:rsid w:val="00E63559"/>
    <w:rsid w:val="00E64403"/>
    <w:rsid w:val="00E64FCC"/>
    <w:rsid w:val="00E66796"/>
    <w:rsid w:val="00E66EB8"/>
    <w:rsid w:val="00E6727B"/>
    <w:rsid w:val="00E678B7"/>
    <w:rsid w:val="00E67F40"/>
    <w:rsid w:val="00E70873"/>
    <w:rsid w:val="00E70C17"/>
    <w:rsid w:val="00E712AB"/>
    <w:rsid w:val="00E721DC"/>
    <w:rsid w:val="00E73290"/>
    <w:rsid w:val="00E73439"/>
    <w:rsid w:val="00E739AC"/>
    <w:rsid w:val="00E73A25"/>
    <w:rsid w:val="00E76BFA"/>
    <w:rsid w:val="00E774B4"/>
    <w:rsid w:val="00E80D3A"/>
    <w:rsid w:val="00E814FD"/>
    <w:rsid w:val="00E8227A"/>
    <w:rsid w:val="00E82522"/>
    <w:rsid w:val="00E83BC9"/>
    <w:rsid w:val="00E840B0"/>
    <w:rsid w:val="00E8441F"/>
    <w:rsid w:val="00E84ADB"/>
    <w:rsid w:val="00E84B43"/>
    <w:rsid w:val="00E859A1"/>
    <w:rsid w:val="00E859B1"/>
    <w:rsid w:val="00E86563"/>
    <w:rsid w:val="00E87A3B"/>
    <w:rsid w:val="00E87D76"/>
    <w:rsid w:val="00E90556"/>
    <w:rsid w:val="00E90F1C"/>
    <w:rsid w:val="00E9420D"/>
    <w:rsid w:val="00E94961"/>
    <w:rsid w:val="00E94F93"/>
    <w:rsid w:val="00EA028D"/>
    <w:rsid w:val="00EA1942"/>
    <w:rsid w:val="00EA197C"/>
    <w:rsid w:val="00EA2328"/>
    <w:rsid w:val="00EA2D36"/>
    <w:rsid w:val="00EA356C"/>
    <w:rsid w:val="00EA3C35"/>
    <w:rsid w:val="00EA470E"/>
    <w:rsid w:val="00EA50BF"/>
    <w:rsid w:val="00EA5529"/>
    <w:rsid w:val="00EA5A93"/>
    <w:rsid w:val="00EA5F40"/>
    <w:rsid w:val="00EA68D5"/>
    <w:rsid w:val="00EA7966"/>
    <w:rsid w:val="00EB1A28"/>
    <w:rsid w:val="00EB21DA"/>
    <w:rsid w:val="00EB2F03"/>
    <w:rsid w:val="00EB3AEB"/>
    <w:rsid w:val="00EB431B"/>
    <w:rsid w:val="00EB52F6"/>
    <w:rsid w:val="00EB52FB"/>
    <w:rsid w:val="00EB5877"/>
    <w:rsid w:val="00EB6808"/>
    <w:rsid w:val="00EB6A1D"/>
    <w:rsid w:val="00EB6F89"/>
    <w:rsid w:val="00EB76EA"/>
    <w:rsid w:val="00EC2109"/>
    <w:rsid w:val="00EC26BC"/>
    <w:rsid w:val="00EC323B"/>
    <w:rsid w:val="00EC48E7"/>
    <w:rsid w:val="00EC7246"/>
    <w:rsid w:val="00EC7D8F"/>
    <w:rsid w:val="00ED0A4B"/>
    <w:rsid w:val="00ED0B31"/>
    <w:rsid w:val="00ED1693"/>
    <w:rsid w:val="00ED216F"/>
    <w:rsid w:val="00ED2591"/>
    <w:rsid w:val="00ED277A"/>
    <w:rsid w:val="00ED3176"/>
    <w:rsid w:val="00ED3A00"/>
    <w:rsid w:val="00ED4880"/>
    <w:rsid w:val="00ED6AE4"/>
    <w:rsid w:val="00ED733D"/>
    <w:rsid w:val="00ED74A2"/>
    <w:rsid w:val="00EE0A3D"/>
    <w:rsid w:val="00EE338E"/>
    <w:rsid w:val="00EE3607"/>
    <w:rsid w:val="00EE36ED"/>
    <w:rsid w:val="00EE3D8A"/>
    <w:rsid w:val="00EE580B"/>
    <w:rsid w:val="00EE580D"/>
    <w:rsid w:val="00EE6128"/>
    <w:rsid w:val="00EE7158"/>
    <w:rsid w:val="00EE7BF6"/>
    <w:rsid w:val="00EF0D23"/>
    <w:rsid w:val="00EF158D"/>
    <w:rsid w:val="00EF1731"/>
    <w:rsid w:val="00EF3B2C"/>
    <w:rsid w:val="00EF3D57"/>
    <w:rsid w:val="00EF450F"/>
    <w:rsid w:val="00EF483A"/>
    <w:rsid w:val="00EF5459"/>
    <w:rsid w:val="00EF784D"/>
    <w:rsid w:val="00F007F2"/>
    <w:rsid w:val="00F0127F"/>
    <w:rsid w:val="00F0142D"/>
    <w:rsid w:val="00F01796"/>
    <w:rsid w:val="00F01E2D"/>
    <w:rsid w:val="00F02BAE"/>
    <w:rsid w:val="00F03599"/>
    <w:rsid w:val="00F04C94"/>
    <w:rsid w:val="00F04CC0"/>
    <w:rsid w:val="00F05BCA"/>
    <w:rsid w:val="00F06EA2"/>
    <w:rsid w:val="00F103EB"/>
    <w:rsid w:val="00F105B4"/>
    <w:rsid w:val="00F10DAA"/>
    <w:rsid w:val="00F10FAA"/>
    <w:rsid w:val="00F110C2"/>
    <w:rsid w:val="00F1157F"/>
    <w:rsid w:val="00F11D30"/>
    <w:rsid w:val="00F1796C"/>
    <w:rsid w:val="00F211DF"/>
    <w:rsid w:val="00F21DDA"/>
    <w:rsid w:val="00F27D45"/>
    <w:rsid w:val="00F3179E"/>
    <w:rsid w:val="00F31AEA"/>
    <w:rsid w:val="00F325E7"/>
    <w:rsid w:val="00F343BD"/>
    <w:rsid w:val="00F35185"/>
    <w:rsid w:val="00F35508"/>
    <w:rsid w:val="00F35A81"/>
    <w:rsid w:val="00F370ED"/>
    <w:rsid w:val="00F37785"/>
    <w:rsid w:val="00F41060"/>
    <w:rsid w:val="00F4138A"/>
    <w:rsid w:val="00F4157D"/>
    <w:rsid w:val="00F44E73"/>
    <w:rsid w:val="00F45B5D"/>
    <w:rsid w:val="00F50ABD"/>
    <w:rsid w:val="00F51958"/>
    <w:rsid w:val="00F548B1"/>
    <w:rsid w:val="00F56334"/>
    <w:rsid w:val="00F574F3"/>
    <w:rsid w:val="00F602FA"/>
    <w:rsid w:val="00F607F9"/>
    <w:rsid w:val="00F610BF"/>
    <w:rsid w:val="00F637BB"/>
    <w:rsid w:val="00F6485C"/>
    <w:rsid w:val="00F6493F"/>
    <w:rsid w:val="00F64C74"/>
    <w:rsid w:val="00F6637D"/>
    <w:rsid w:val="00F66578"/>
    <w:rsid w:val="00F67C2B"/>
    <w:rsid w:val="00F72F94"/>
    <w:rsid w:val="00F73AB0"/>
    <w:rsid w:val="00F73C2E"/>
    <w:rsid w:val="00F73E73"/>
    <w:rsid w:val="00F7417F"/>
    <w:rsid w:val="00F742AC"/>
    <w:rsid w:val="00F76A03"/>
    <w:rsid w:val="00F76BB6"/>
    <w:rsid w:val="00F818E1"/>
    <w:rsid w:val="00F8209D"/>
    <w:rsid w:val="00F821DF"/>
    <w:rsid w:val="00F834F7"/>
    <w:rsid w:val="00F83FD1"/>
    <w:rsid w:val="00F86B4B"/>
    <w:rsid w:val="00F870D8"/>
    <w:rsid w:val="00F87D68"/>
    <w:rsid w:val="00F9052D"/>
    <w:rsid w:val="00F909AA"/>
    <w:rsid w:val="00F90A42"/>
    <w:rsid w:val="00F90CD6"/>
    <w:rsid w:val="00F91326"/>
    <w:rsid w:val="00F92BEC"/>
    <w:rsid w:val="00F943E3"/>
    <w:rsid w:val="00F946C0"/>
    <w:rsid w:val="00F94D1F"/>
    <w:rsid w:val="00F94EE7"/>
    <w:rsid w:val="00F957B0"/>
    <w:rsid w:val="00F96434"/>
    <w:rsid w:val="00F965CE"/>
    <w:rsid w:val="00FA004E"/>
    <w:rsid w:val="00FA136D"/>
    <w:rsid w:val="00FA315B"/>
    <w:rsid w:val="00FA42CE"/>
    <w:rsid w:val="00FA4BE3"/>
    <w:rsid w:val="00FA5090"/>
    <w:rsid w:val="00FA69F4"/>
    <w:rsid w:val="00FB00A0"/>
    <w:rsid w:val="00FB01E4"/>
    <w:rsid w:val="00FB1901"/>
    <w:rsid w:val="00FB2CC7"/>
    <w:rsid w:val="00FB2DEE"/>
    <w:rsid w:val="00FB2EBD"/>
    <w:rsid w:val="00FB3070"/>
    <w:rsid w:val="00FB444E"/>
    <w:rsid w:val="00FB5089"/>
    <w:rsid w:val="00FB5AE5"/>
    <w:rsid w:val="00FB5D6D"/>
    <w:rsid w:val="00FB6346"/>
    <w:rsid w:val="00FB6351"/>
    <w:rsid w:val="00FB6C97"/>
    <w:rsid w:val="00FB7A5F"/>
    <w:rsid w:val="00FC1A36"/>
    <w:rsid w:val="00FC1EFF"/>
    <w:rsid w:val="00FC281B"/>
    <w:rsid w:val="00FC2E3E"/>
    <w:rsid w:val="00FC314D"/>
    <w:rsid w:val="00FC3C19"/>
    <w:rsid w:val="00FC4E7F"/>
    <w:rsid w:val="00FC5672"/>
    <w:rsid w:val="00FC7949"/>
    <w:rsid w:val="00FD10AB"/>
    <w:rsid w:val="00FD13D7"/>
    <w:rsid w:val="00FD1EEE"/>
    <w:rsid w:val="00FD25C2"/>
    <w:rsid w:val="00FD2F48"/>
    <w:rsid w:val="00FD2F4A"/>
    <w:rsid w:val="00FD59D1"/>
    <w:rsid w:val="00FD5D53"/>
    <w:rsid w:val="00FD5EDD"/>
    <w:rsid w:val="00FD6A1C"/>
    <w:rsid w:val="00FD6F47"/>
    <w:rsid w:val="00FD7680"/>
    <w:rsid w:val="00FD77FF"/>
    <w:rsid w:val="00FE0626"/>
    <w:rsid w:val="00FE1862"/>
    <w:rsid w:val="00FE30FC"/>
    <w:rsid w:val="00FE341B"/>
    <w:rsid w:val="00FE382F"/>
    <w:rsid w:val="00FE3E34"/>
    <w:rsid w:val="00FE4555"/>
    <w:rsid w:val="00FE530E"/>
    <w:rsid w:val="00FE6636"/>
    <w:rsid w:val="00FF0049"/>
    <w:rsid w:val="00FF13B8"/>
    <w:rsid w:val="00FF18DB"/>
    <w:rsid w:val="00FF241E"/>
    <w:rsid w:val="00FF2690"/>
    <w:rsid w:val="00FF35AB"/>
    <w:rsid w:val="00FF385C"/>
    <w:rsid w:val="00FF412D"/>
    <w:rsid w:val="00FF52A1"/>
    <w:rsid w:val="00FF6513"/>
    <w:rsid w:val="00FF6B1D"/>
    <w:rsid w:val="00FF712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6BD"/>
    <w:rPr>
      <w:sz w:val="24"/>
      <w:szCs w:val="24"/>
    </w:rPr>
  </w:style>
  <w:style w:type="paragraph" w:styleId="Heading1">
    <w:name w:val="heading 1"/>
    <w:basedOn w:val="Normal"/>
    <w:link w:val="Heading1Char"/>
    <w:uiPriority w:val="99"/>
    <w:qFormat/>
    <w:rsid w:val="00EB6A1D"/>
    <w:pPr>
      <w:keepNext/>
      <w:jc w:val="center"/>
      <w:outlineLvl w:val="0"/>
    </w:pPr>
    <w:rPr>
      <w:rFonts w:ascii="Arial" w:hAnsi="Arial" w:cs="Arial"/>
      <w:i/>
      <w:iCs/>
      <w:kern w:val="36"/>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B6A1D"/>
    <w:rPr>
      <w:rFonts w:ascii="Arial" w:hAnsi="Arial" w:cs="Arial"/>
      <w:i/>
      <w:iCs/>
      <w:kern w:val="36"/>
    </w:rPr>
  </w:style>
  <w:style w:type="character" w:styleId="CommentReference">
    <w:name w:val="annotation reference"/>
    <w:basedOn w:val="DefaultParagraphFont"/>
    <w:uiPriority w:val="99"/>
    <w:rsid w:val="00C72838"/>
    <w:rPr>
      <w:rFonts w:cs="Times New Roman"/>
      <w:sz w:val="16"/>
      <w:szCs w:val="16"/>
    </w:rPr>
  </w:style>
  <w:style w:type="paragraph" w:styleId="CommentText">
    <w:name w:val="annotation text"/>
    <w:basedOn w:val="Normal"/>
    <w:link w:val="CommentTextChar"/>
    <w:uiPriority w:val="99"/>
    <w:rsid w:val="00C72838"/>
    <w:rPr>
      <w:sz w:val="20"/>
      <w:szCs w:val="20"/>
    </w:rPr>
  </w:style>
  <w:style w:type="character" w:customStyle="1" w:styleId="CommentTextChar">
    <w:name w:val="Comment Text Char"/>
    <w:basedOn w:val="DefaultParagraphFont"/>
    <w:link w:val="CommentText"/>
    <w:uiPriority w:val="99"/>
    <w:locked/>
    <w:rsid w:val="00C72838"/>
    <w:rPr>
      <w:rFonts w:cs="Times New Roman"/>
    </w:rPr>
  </w:style>
  <w:style w:type="paragraph" w:styleId="CommentSubject">
    <w:name w:val="annotation subject"/>
    <w:basedOn w:val="CommentText"/>
    <w:next w:val="CommentText"/>
    <w:link w:val="CommentSubjectChar"/>
    <w:uiPriority w:val="99"/>
    <w:rsid w:val="00C72838"/>
    <w:rPr>
      <w:b/>
      <w:bCs/>
    </w:rPr>
  </w:style>
  <w:style w:type="character" w:customStyle="1" w:styleId="CommentSubjectChar">
    <w:name w:val="Comment Subject Char"/>
    <w:basedOn w:val="CommentTextChar"/>
    <w:link w:val="CommentSubject"/>
    <w:uiPriority w:val="99"/>
    <w:locked/>
    <w:rsid w:val="00C72838"/>
    <w:rPr>
      <w:b/>
      <w:bCs/>
    </w:rPr>
  </w:style>
  <w:style w:type="paragraph" w:styleId="BalloonText">
    <w:name w:val="Balloon Text"/>
    <w:basedOn w:val="Normal"/>
    <w:link w:val="BalloonTextChar"/>
    <w:uiPriority w:val="99"/>
    <w:rsid w:val="00C72838"/>
    <w:rPr>
      <w:rFonts w:ascii="Tahoma" w:hAnsi="Tahoma" w:cs="Tahoma"/>
      <w:sz w:val="16"/>
      <w:szCs w:val="16"/>
    </w:rPr>
  </w:style>
  <w:style w:type="character" w:customStyle="1" w:styleId="BalloonTextChar">
    <w:name w:val="Balloon Text Char"/>
    <w:basedOn w:val="DefaultParagraphFont"/>
    <w:link w:val="BalloonText"/>
    <w:uiPriority w:val="99"/>
    <w:locked/>
    <w:rsid w:val="00C72838"/>
    <w:rPr>
      <w:rFonts w:ascii="Tahoma" w:hAnsi="Tahoma" w:cs="Tahoma"/>
      <w:sz w:val="16"/>
      <w:szCs w:val="16"/>
    </w:rPr>
  </w:style>
  <w:style w:type="paragraph" w:styleId="Title">
    <w:name w:val="Title"/>
    <w:basedOn w:val="Normal"/>
    <w:link w:val="TitleChar"/>
    <w:uiPriority w:val="99"/>
    <w:qFormat/>
    <w:rsid w:val="00EB6A1D"/>
    <w:pPr>
      <w:jc w:val="center"/>
    </w:pPr>
    <w:rPr>
      <w:rFonts w:ascii="Haettenschweiler" w:hAnsi="Haettenschweiler"/>
      <w:b/>
      <w:bCs/>
      <w:sz w:val="20"/>
      <w:szCs w:val="20"/>
    </w:rPr>
  </w:style>
  <w:style w:type="character" w:customStyle="1" w:styleId="TitleChar">
    <w:name w:val="Title Char"/>
    <w:basedOn w:val="DefaultParagraphFont"/>
    <w:link w:val="Title"/>
    <w:uiPriority w:val="99"/>
    <w:locked/>
    <w:rsid w:val="00EB6A1D"/>
    <w:rPr>
      <w:rFonts w:ascii="Haettenschweiler" w:hAnsi="Haettenschweiler" w:cs="Times New Roman"/>
      <w:b/>
      <w:bCs/>
    </w:rPr>
  </w:style>
  <w:style w:type="paragraph" w:styleId="Subtitle">
    <w:name w:val="Subtitle"/>
    <w:basedOn w:val="Normal"/>
    <w:link w:val="SubtitleChar"/>
    <w:uiPriority w:val="99"/>
    <w:qFormat/>
    <w:rsid w:val="00EB6A1D"/>
    <w:pPr>
      <w:jc w:val="center"/>
    </w:pPr>
    <w:rPr>
      <w:rFonts w:ascii="Haettenschweiler" w:hAnsi="Haettenschweiler"/>
    </w:rPr>
  </w:style>
  <w:style w:type="character" w:customStyle="1" w:styleId="SubtitleChar">
    <w:name w:val="Subtitle Char"/>
    <w:basedOn w:val="DefaultParagraphFont"/>
    <w:link w:val="Subtitle"/>
    <w:uiPriority w:val="99"/>
    <w:locked/>
    <w:rsid w:val="00EB6A1D"/>
    <w:rPr>
      <w:rFonts w:ascii="Haettenschweiler" w:hAnsi="Haettenschweiler"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390</Words>
  <Characters>2224</Characters>
  <Application>Microsoft Office Outlook</Application>
  <DocSecurity>0</DocSecurity>
  <Lines>0</Lines>
  <Paragraphs>0</Paragraphs>
  <ScaleCrop>false</ScaleCrop>
  <Company>Public Health Seattle-King County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Sharon G. Hopkins, DVM, MPH</dc:creator>
  <cp:keywords/>
  <dc:description/>
  <cp:lastModifiedBy>WOODM</cp:lastModifiedBy>
  <cp:revision>2</cp:revision>
  <dcterms:created xsi:type="dcterms:W3CDTF">2010-03-17T20:40:00Z</dcterms:created>
  <dcterms:modified xsi:type="dcterms:W3CDTF">2010-03-17T20:40:00Z</dcterms:modified>
</cp:coreProperties>
</file>